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E014C" w:rsidRDefault="00BA129F" w:rsidP="00BA129F">
      <w:pPr>
        <w:jc w:val="right"/>
        <w:rPr>
          <w:sz w:val="20"/>
          <w:szCs w:val="20"/>
        </w:rPr>
      </w:pPr>
      <w:r w:rsidRPr="00F56DD0">
        <w:rPr>
          <w:noProof/>
          <w:sz w:val="20"/>
          <w:szCs w:val="20"/>
        </w:rPr>
        <w:drawing>
          <wp:inline distT="0" distB="0" distL="0" distR="0" wp14:anchorId="75D52EAE" wp14:editId="0A0356F4">
            <wp:extent cx="1866284" cy="157558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73163" cy="158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6DD0" w:rsidRDefault="00F56DD0" w:rsidP="00BA129F">
      <w:pPr>
        <w:jc w:val="right"/>
        <w:rPr>
          <w:sz w:val="20"/>
          <w:szCs w:val="20"/>
        </w:rPr>
      </w:pPr>
    </w:p>
    <w:p w:rsidR="00F56DD0" w:rsidRPr="00F56DD0" w:rsidRDefault="00F56DD0" w:rsidP="00F56DD0">
      <w:pPr>
        <w:rPr>
          <w:b/>
          <w:bCs/>
          <w:sz w:val="20"/>
          <w:szCs w:val="20"/>
        </w:rPr>
      </w:pPr>
      <w:r w:rsidRPr="00F56DD0">
        <w:rPr>
          <w:b/>
          <w:bCs/>
          <w:sz w:val="20"/>
          <w:szCs w:val="20"/>
        </w:rPr>
        <w:t>Complaints Policy</w:t>
      </w:r>
    </w:p>
    <w:p w:rsidR="00F56DD0" w:rsidRDefault="00F56DD0" w:rsidP="00F56DD0">
      <w:pPr>
        <w:rPr>
          <w:sz w:val="20"/>
          <w:szCs w:val="20"/>
        </w:rPr>
      </w:pPr>
    </w:p>
    <w:p w:rsidR="00F56DD0" w:rsidRDefault="00F56DD0" w:rsidP="00F56DD0">
      <w:pPr>
        <w:rPr>
          <w:rFonts w:eastAsia="Times New Roman" w:cstheme="minorHAnsi"/>
          <w:b/>
          <w:bCs/>
          <w:sz w:val="20"/>
          <w:szCs w:val="20"/>
          <w:lang w:eastAsia="en-GB"/>
        </w:rPr>
      </w:pPr>
      <w:r w:rsidRPr="00F56DD0">
        <w:rPr>
          <w:rFonts w:eastAsia="Times New Roman" w:cstheme="minorHAnsi"/>
          <w:b/>
          <w:bCs/>
          <w:sz w:val="20"/>
          <w:szCs w:val="20"/>
          <w:lang w:eastAsia="en-GB"/>
        </w:rPr>
        <w:t>Policy Statement</w:t>
      </w:r>
    </w:p>
    <w:p w:rsidR="00F56DD0" w:rsidRPr="00F56DD0" w:rsidRDefault="00F56DD0" w:rsidP="00F56DD0">
      <w:pPr>
        <w:rPr>
          <w:rFonts w:eastAsia="Times New Roman" w:cstheme="minorHAnsi"/>
          <w:sz w:val="20"/>
          <w:szCs w:val="20"/>
          <w:lang w:eastAsia="en-GB"/>
        </w:rPr>
      </w:pPr>
      <w:r w:rsidRPr="00F56DD0">
        <w:rPr>
          <w:rFonts w:eastAsia="Times New Roman" w:cstheme="minorHAnsi"/>
          <w:b/>
          <w:bCs/>
          <w:sz w:val="20"/>
          <w:szCs w:val="20"/>
          <w:lang w:eastAsia="en-GB"/>
        </w:rPr>
        <w:t xml:space="preserve"> </w:t>
      </w:r>
    </w:p>
    <w:p w:rsidR="00F56DD0" w:rsidRDefault="00F56DD0" w:rsidP="00F56DD0">
      <w:pPr>
        <w:rPr>
          <w:rFonts w:eastAsia="Times New Roman" w:cstheme="minorHAnsi"/>
          <w:sz w:val="20"/>
          <w:szCs w:val="20"/>
          <w:lang w:eastAsia="en-GB"/>
        </w:rPr>
      </w:pPr>
      <w:r>
        <w:rPr>
          <w:rFonts w:eastAsia="Times New Roman" w:cstheme="minorHAnsi"/>
          <w:sz w:val="20"/>
          <w:szCs w:val="20"/>
          <w:lang w:eastAsia="en-GB"/>
        </w:rPr>
        <w:t>A</w:t>
      </w:r>
      <w:r w:rsidRPr="00F56DD0">
        <w:rPr>
          <w:rFonts w:eastAsia="Times New Roman" w:cstheme="minorHAnsi"/>
          <w:sz w:val="20"/>
          <w:szCs w:val="20"/>
          <w:lang w:eastAsia="en-GB"/>
        </w:rPr>
        <w:t>t T</w:t>
      </w:r>
      <w:r>
        <w:rPr>
          <w:rFonts w:eastAsia="Times New Roman" w:cstheme="minorHAnsi"/>
          <w:sz w:val="20"/>
          <w:szCs w:val="20"/>
          <w:lang w:eastAsia="en-GB"/>
        </w:rPr>
        <w:t xml:space="preserve">he Dental School (TDS) we </w:t>
      </w:r>
      <w:r w:rsidRPr="00F56DD0">
        <w:rPr>
          <w:rFonts w:eastAsia="Times New Roman" w:cstheme="minorHAnsi"/>
          <w:sz w:val="20"/>
          <w:szCs w:val="20"/>
          <w:lang w:eastAsia="en-GB"/>
        </w:rPr>
        <w:t xml:space="preserve">believe that if a </w:t>
      </w:r>
      <w:r>
        <w:rPr>
          <w:rFonts w:eastAsia="Times New Roman" w:cstheme="minorHAnsi"/>
          <w:sz w:val="20"/>
          <w:szCs w:val="20"/>
          <w:lang w:eastAsia="en-GB"/>
        </w:rPr>
        <w:t>person</w:t>
      </w:r>
      <w:r w:rsidRPr="00F56DD0">
        <w:rPr>
          <w:rFonts w:eastAsia="Times New Roman" w:cstheme="minorHAnsi"/>
          <w:sz w:val="20"/>
          <w:szCs w:val="20"/>
          <w:lang w:eastAsia="en-GB"/>
        </w:rPr>
        <w:t xml:space="preserve"> wishes to make a complaint or register a concern they should find it easy to do so. </w:t>
      </w:r>
      <w:r>
        <w:rPr>
          <w:rFonts w:eastAsia="Times New Roman" w:cstheme="minorHAnsi"/>
          <w:sz w:val="20"/>
          <w:szCs w:val="20"/>
          <w:lang w:eastAsia="en-GB"/>
        </w:rPr>
        <w:t xml:space="preserve">TDS’s </w:t>
      </w:r>
      <w:r w:rsidRPr="00F56DD0">
        <w:rPr>
          <w:rFonts w:eastAsia="Times New Roman" w:cstheme="minorHAnsi"/>
          <w:sz w:val="20"/>
          <w:szCs w:val="20"/>
          <w:lang w:eastAsia="en-GB"/>
        </w:rPr>
        <w:t xml:space="preserve">policy is to welcome complaints and look upon them as an opportunity to learn, adapt, improve and provide a better service. This policy is intended to ensure that complaints are dealt with properly and that all complaints or comments are taken seriously. </w:t>
      </w:r>
    </w:p>
    <w:p w:rsidR="00F56DD0" w:rsidRDefault="00F56DD0" w:rsidP="00F56DD0">
      <w:pPr>
        <w:rPr>
          <w:rFonts w:eastAsia="Times New Roman" w:cstheme="minorHAnsi"/>
          <w:sz w:val="20"/>
          <w:szCs w:val="20"/>
          <w:lang w:eastAsia="en-GB"/>
        </w:rPr>
      </w:pPr>
    </w:p>
    <w:p w:rsidR="00F56DD0" w:rsidRDefault="00F56DD0" w:rsidP="00F56DD0">
      <w:pPr>
        <w:rPr>
          <w:rFonts w:eastAsia="Times New Roman" w:cstheme="minorHAnsi"/>
          <w:b/>
          <w:bCs/>
          <w:sz w:val="20"/>
          <w:szCs w:val="20"/>
          <w:lang w:eastAsia="en-GB"/>
        </w:rPr>
      </w:pPr>
      <w:r>
        <w:rPr>
          <w:rFonts w:eastAsia="Times New Roman" w:cstheme="minorHAnsi"/>
          <w:b/>
          <w:bCs/>
          <w:sz w:val="20"/>
          <w:szCs w:val="20"/>
          <w:lang w:eastAsia="en-GB"/>
        </w:rPr>
        <w:t>Aims</w:t>
      </w:r>
    </w:p>
    <w:p w:rsidR="00F56DD0" w:rsidRDefault="00F56DD0" w:rsidP="00F56DD0">
      <w:pPr>
        <w:rPr>
          <w:rFonts w:eastAsia="Times New Roman" w:cstheme="minorHAnsi"/>
          <w:b/>
          <w:bCs/>
          <w:sz w:val="20"/>
          <w:szCs w:val="20"/>
          <w:lang w:eastAsia="en-GB"/>
        </w:rPr>
      </w:pPr>
    </w:p>
    <w:p w:rsidR="00F56DD0" w:rsidRDefault="00F56DD0" w:rsidP="00F56DD0">
      <w:pPr>
        <w:rPr>
          <w:rFonts w:eastAsia="Times New Roman" w:cstheme="minorHAnsi"/>
          <w:sz w:val="20"/>
          <w:szCs w:val="20"/>
          <w:lang w:eastAsia="en-GB"/>
        </w:rPr>
      </w:pPr>
      <w:r>
        <w:rPr>
          <w:rFonts w:eastAsia="Times New Roman" w:cstheme="minorHAnsi"/>
          <w:sz w:val="20"/>
          <w:szCs w:val="20"/>
          <w:lang w:eastAsia="en-GB"/>
        </w:rPr>
        <w:t>The aims of this policy are to:</w:t>
      </w:r>
    </w:p>
    <w:p w:rsidR="00F56DD0" w:rsidRDefault="00F56DD0" w:rsidP="00F56DD0">
      <w:pPr>
        <w:rPr>
          <w:rFonts w:eastAsia="Times New Roman" w:cstheme="minorHAnsi"/>
          <w:sz w:val="20"/>
          <w:szCs w:val="20"/>
          <w:lang w:eastAsia="en-GB"/>
        </w:rPr>
      </w:pPr>
    </w:p>
    <w:p w:rsidR="00F56DD0" w:rsidRDefault="00F56DD0" w:rsidP="00F56DD0">
      <w:pPr>
        <w:pStyle w:val="ListParagraph"/>
        <w:numPr>
          <w:ilvl w:val="0"/>
          <w:numId w:val="5"/>
        </w:numPr>
        <w:rPr>
          <w:rFonts w:eastAsia="Times New Roman" w:cstheme="minorHAnsi"/>
          <w:sz w:val="20"/>
          <w:szCs w:val="20"/>
          <w:lang w:eastAsia="en-GB"/>
        </w:rPr>
      </w:pPr>
      <w:r>
        <w:rPr>
          <w:rFonts w:eastAsia="Times New Roman" w:cstheme="minorHAnsi"/>
          <w:sz w:val="20"/>
          <w:szCs w:val="20"/>
          <w:lang w:eastAsia="en-GB"/>
        </w:rPr>
        <w:t>Ensure that a simple and robust policy is in place to address complaints or concerns in a timely manner</w:t>
      </w:r>
    </w:p>
    <w:p w:rsidR="00F56DD0" w:rsidRDefault="00F56DD0" w:rsidP="00F56DD0">
      <w:pPr>
        <w:pStyle w:val="ListParagraph"/>
        <w:numPr>
          <w:ilvl w:val="0"/>
          <w:numId w:val="5"/>
        </w:numPr>
        <w:rPr>
          <w:rFonts w:eastAsia="Times New Roman" w:cstheme="minorHAnsi"/>
          <w:sz w:val="20"/>
          <w:szCs w:val="20"/>
          <w:lang w:eastAsia="en-GB"/>
        </w:rPr>
      </w:pPr>
      <w:r>
        <w:rPr>
          <w:rFonts w:eastAsia="Times New Roman" w:cstheme="minorHAnsi"/>
          <w:sz w:val="20"/>
          <w:szCs w:val="20"/>
          <w:lang w:eastAsia="en-GB"/>
        </w:rPr>
        <w:t>To ensure that a fair a transparent process is followed at all times</w:t>
      </w:r>
    </w:p>
    <w:p w:rsidR="00F56DD0" w:rsidRDefault="00F56DD0" w:rsidP="00F56DD0">
      <w:pPr>
        <w:pStyle w:val="ListParagraph"/>
        <w:numPr>
          <w:ilvl w:val="0"/>
          <w:numId w:val="5"/>
        </w:numPr>
        <w:rPr>
          <w:rFonts w:eastAsia="Times New Roman" w:cstheme="minorHAnsi"/>
          <w:sz w:val="20"/>
          <w:szCs w:val="20"/>
          <w:lang w:eastAsia="en-GB"/>
        </w:rPr>
      </w:pPr>
      <w:r>
        <w:rPr>
          <w:rFonts w:eastAsia="Times New Roman" w:cstheme="minorHAnsi"/>
          <w:sz w:val="20"/>
          <w:szCs w:val="20"/>
          <w:lang w:eastAsia="en-GB"/>
        </w:rPr>
        <w:t>To ensure that every complaint or concern, written or verbal is addressed upon its own merit</w:t>
      </w:r>
    </w:p>
    <w:p w:rsidR="00F56DD0" w:rsidRDefault="00F56DD0" w:rsidP="00F56DD0">
      <w:pPr>
        <w:pStyle w:val="ListParagraph"/>
        <w:numPr>
          <w:ilvl w:val="0"/>
          <w:numId w:val="5"/>
        </w:numPr>
        <w:rPr>
          <w:rFonts w:eastAsia="Times New Roman" w:cstheme="minorHAnsi"/>
          <w:sz w:val="20"/>
          <w:szCs w:val="20"/>
          <w:lang w:eastAsia="en-GB"/>
        </w:rPr>
      </w:pPr>
      <w:r>
        <w:rPr>
          <w:rFonts w:eastAsia="Times New Roman" w:cstheme="minorHAnsi"/>
          <w:sz w:val="20"/>
          <w:szCs w:val="20"/>
          <w:lang w:eastAsia="en-GB"/>
        </w:rPr>
        <w:t xml:space="preserve">To ensure that opportunities from each complaint or concern are implemented </w:t>
      </w:r>
      <w:proofErr w:type="gramStart"/>
      <w:r>
        <w:rPr>
          <w:rFonts w:eastAsia="Times New Roman" w:cstheme="minorHAnsi"/>
          <w:sz w:val="20"/>
          <w:szCs w:val="20"/>
          <w:lang w:eastAsia="en-GB"/>
        </w:rPr>
        <w:t>in to</w:t>
      </w:r>
      <w:proofErr w:type="gramEnd"/>
      <w:r>
        <w:rPr>
          <w:rFonts w:eastAsia="Times New Roman" w:cstheme="minorHAnsi"/>
          <w:sz w:val="20"/>
          <w:szCs w:val="20"/>
          <w:lang w:eastAsia="en-GB"/>
        </w:rPr>
        <w:t xml:space="preserve"> TDS</w:t>
      </w:r>
    </w:p>
    <w:p w:rsidR="00F56DD0" w:rsidRDefault="00F56DD0" w:rsidP="00F56DD0">
      <w:pPr>
        <w:rPr>
          <w:rFonts w:eastAsia="Times New Roman" w:cstheme="minorHAnsi"/>
          <w:sz w:val="20"/>
          <w:szCs w:val="20"/>
          <w:lang w:eastAsia="en-GB"/>
        </w:rPr>
      </w:pPr>
    </w:p>
    <w:p w:rsidR="00F56DD0" w:rsidRDefault="00F56DD0" w:rsidP="00F56DD0">
      <w:pPr>
        <w:rPr>
          <w:rFonts w:eastAsia="Times New Roman" w:cstheme="minorHAnsi"/>
          <w:b/>
          <w:bCs/>
          <w:sz w:val="20"/>
          <w:szCs w:val="20"/>
          <w:lang w:eastAsia="en-GB"/>
        </w:rPr>
      </w:pPr>
      <w:r>
        <w:rPr>
          <w:rFonts w:eastAsia="Times New Roman" w:cstheme="minorHAnsi"/>
          <w:b/>
          <w:bCs/>
          <w:sz w:val="20"/>
          <w:szCs w:val="20"/>
          <w:lang w:eastAsia="en-GB"/>
        </w:rPr>
        <w:t>Procedure</w:t>
      </w:r>
    </w:p>
    <w:p w:rsidR="00F56DD0" w:rsidRDefault="00F56DD0" w:rsidP="00F56DD0">
      <w:pPr>
        <w:rPr>
          <w:rFonts w:eastAsia="Times New Roman" w:cstheme="minorHAnsi"/>
          <w:b/>
          <w:bCs/>
          <w:sz w:val="20"/>
          <w:szCs w:val="20"/>
          <w:lang w:eastAsia="en-GB"/>
        </w:rPr>
      </w:pPr>
    </w:p>
    <w:p w:rsidR="0050043B" w:rsidRDefault="00F56DD0" w:rsidP="00F56DD0">
      <w:pPr>
        <w:rPr>
          <w:rFonts w:eastAsia="Times New Roman" w:cstheme="minorHAnsi"/>
          <w:sz w:val="20"/>
          <w:szCs w:val="20"/>
          <w:lang w:eastAsia="en-GB"/>
        </w:rPr>
      </w:pPr>
      <w:r>
        <w:rPr>
          <w:rFonts w:eastAsia="Times New Roman" w:cstheme="minorHAnsi"/>
          <w:sz w:val="20"/>
          <w:szCs w:val="20"/>
          <w:lang w:eastAsia="en-GB"/>
        </w:rPr>
        <w:t>The following flow chart sets out the process for raising a complaint or concern at The Dental School. It is essential that this process is followed to ensure that the correct outcome is achieved for all concerned.</w:t>
      </w:r>
      <w:r w:rsidR="0050043B">
        <w:rPr>
          <w:rFonts w:eastAsia="Times New Roman" w:cstheme="minorHAnsi"/>
          <w:sz w:val="20"/>
          <w:szCs w:val="20"/>
          <w:lang w:eastAsia="en-GB"/>
        </w:rPr>
        <w:t xml:space="preserve"> </w:t>
      </w:r>
    </w:p>
    <w:p w:rsidR="0050043B" w:rsidRDefault="0050043B" w:rsidP="00F56DD0">
      <w:pPr>
        <w:rPr>
          <w:rFonts w:eastAsia="Times New Roman" w:cstheme="minorHAnsi"/>
          <w:sz w:val="20"/>
          <w:szCs w:val="20"/>
          <w:lang w:eastAsia="en-GB"/>
        </w:rPr>
      </w:pPr>
    </w:p>
    <w:p w:rsidR="00F56DD0" w:rsidRDefault="0050043B" w:rsidP="00F56DD0">
      <w:pPr>
        <w:rPr>
          <w:rFonts w:eastAsia="Times New Roman" w:cstheme="minorHAnsi"/>
          <w:sz w:val="20"/>
          <w:szCs w:val="20"/>
          <w:lang w:eastAsia="en-GB"/>
        </w:rPr>
      </w:pPr>
      <w:r>
        <w:rPr>
          <w:rFonts w:eastAsia="Times New Roman" w:cstheme="minorHAnsi"/>
          <w:sz w:val="20"/>
          <w:szCs w:val="20"/>
          <w:lang w:eastAsia="en-GB"/>
        </w:rPr>
        <w:t>However, it is important to remember that many concerns can be dealt with informally and without the need to raise a formal complaint. The following process should only be used if all other avenues have been exhausted.</w:t>
      </w:r>
    </w:p>
    <w:p w:rsidR="00F56DD0" w:rsidRDefault="00F56DD0" w:rsidP="00F56DD0">
      <w:pPr>
        <w:rPr>
          <w:rFonts w:eastAsia="Times New Roman" w:cstheme="minorHAnsi"/>
          <w:sz w:val="20"/>
          <w:szCs w:val="20"/>
          <w:lang w:eastAsia="en-GB"/>
        </w:rPr>
      </w:pPr>
    </w:p>
    <w:p w:rsidR="00F56DD0" w:rsidRPr="00F56DD0" w:rsidRDefault="0050043B" w:rsidP="00F56DD0">
      <w:pPr>
        <w:rPr>
          <w:rFonts w:eastAsia="Times New Roman" w:cstheme="minorHAnsi"/>
          <w:sz w:val="20"/>
          <w:szCs w:val="20"/>
          <w:lang w:eastAsia="en-GB"/>
        </w:rPr>
      </w:pPr>
      <w:r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02DAFB3" wp14:editId="65451332">
                <wp:simplePos x="0" y="0"/>
                <wp:positionH relativeFrom="column">
                  <wp:posOffset>1845733</wp:posOffset>
                </wp:positionH>
                <wp:positionV relativeFrom="paragraph">
                  <wp:posOffset>84667</wp:posOffset>
                </wp:positionV>
                <wp:extent cx="2226310" cy="753533"/>
                <wp:effectExtent l="0" t="0" r="8890" b="8890"/>
                <wp:wrapNone/>
                <wp:docPr id="11" name="Rounded 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6310" cy="753533"/>
                        </a:xfrm>
                        <a:prstGeom prst="roundRect">
                          <a:avLst>
                            <a:gd name="adj" fmla="val 8665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6DD0" w:rsidRPr="00F56DD0" w:rsidRDefault="00F56DD0" w:rsidP="00F56DD0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F56DD0">
                              <w:rPr>
                                <w:sz w:val="20"/>
                                <w:szCs w:val="20"/>
                              </w:rPr>
                              <w:t>A complaint or concern is raised</w:t>
                            </w:r>
                            <w:r w:rsidR="0050043B">
                              <w:rPr>
                                <w:sz w:val="20"/>
                                <w:szCs w:val="20"/>
                              </w:rPr>
                              <w:t xml:space="preserve"> to the complaint’s representative – Martin Brimicombe, martin@thedentalschool.org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2DAFB3" id="Rounded Rectangle 11" o:spid="_x0000_s1026" style="position:absolute;margin-left:145.35pt;margin-top:6.65pt;width:175.3pt;height:59.3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5680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5QUhoAIAAJcFAAAOAAAAZHJzL2Uyb0RvYy54bWysVEtv2zAMvg/YfxB0X51Hk3ZBnSJo0WFA&#13;&#10;0RZth54VWUq0SaImKbGzXz9Kdpx0y2nYRSZN8hMfH3V13RhNtsIHBbakw7MBJcJyqJRdlfTb692n&#13;&#10;S0pCZLZiGqwo6U4Eej3/+OGqdjMxgjXoSniCIDbMalfSdYxuVhSBr4Vh4QycsGiU4A2LqPpVUXlW&#13;&#10;I7rRxWgwmBY1+Mp54CIE/HvbGuk840speHyUMohIdEkxt5hPn89lOov5FZutPHNrxbs02D9kYZiy&#13;&#10;eGkPdcsiIxuv/oIyinsIIOMZB1OAlIqLXANWMxz8Uc3LmjmRa8HmBNe3Kfw/WP6wffJEVTi7ISWW&#13;&#10;GZzRM2xsJSryjN1jdqUFQRs2qnZhhv4v7sl3WkAxVd1Ib9IX6yFNbu6ub65oIuH4czQaTcdDnAFH&#13;&#10;28VkPBmPE2hxiHY+xC8CDElCSX1KI+WQG8u29yHmDlddmqz6Tok0Gue1ZZpcTqeTDrDzReg9ZArU&#13;&#10;Np0BtKrulNZZSTQTN9oTRChpbHKdGHfkhVqKLFL1bb1ZijstWtRnIbGBqcKcaKbuAZNxLmycdplp&#13;&#10;i94pTGIGfeDwVKCO+2Q63xQmMqX7wMGpwPc39hH5VrCxDzbKgj8FUP3ob27999W3NafyY7NsOg4s&#13;&#10;odohhTy0uxUcv1M4v3sW4hPzOBwcOT4Q8REPqaEuKXQSJWvwv079T/7IcbRSUuNyljT83DAvKNFf&#13;&#10;LbL/8/D8PG1zVs4nFyNU/LFleWyxG3MDOF4kOGaXxeQf9V6UHswbviOLdCuamOV4d0l59HvlJraP&#13;&#10;Br5EXCwW2Q032LF4b18cT+CpwYlvr80b864jcUT6P8B+kdksU7Ol/cE3RVpYbCJIFZMxtbjta6fg&#13;&#10;9qP07nk51rPX4T2d/wYAAP//AwBQSwMEFAAGAAgAAAAhAAV1TnDjAAAADwEAAA8AAABkcnMvZG93&#13;&#10;bnJldi54bWxMT8FOwkAQvZv4D5sx8Sa7FINSuiVGY6JCSAQSr0t3aCvd2aa7QPHrHU56mczMe/Pm&#13;&#10;vWzWu0YcsQu1Jw3DgQKBVHhbU6lhs369ewQRoiFrGk+o4YwBZvn1VWZS60/0icdVLAWLUEiNhirG&#13;&#10;NpUyFBU6Ewa+RWJs5ztnIo9dKW1nTizuGpkoNZbO1MQfKtPic4XFfnVwGnY/X2/BLuL6TMv5++J7&#13;&#10;ifvkA7W+velfplyepiAi9vHvAi4Z2D/kbGzrD2SDaDQkE/XAVAZGIxBMGN8PudleFokCmWfyf478&#13;&#10;FwAA//8DAFBLAQItABQABgAIAAAAIQC2gziS/gAAAOEBAAATAAAAAAAAAAAAAAAAAAAAAABbQ29u&#13;&#10;dGVudF9UeXBlc10ueG1sUEsBAi0AFAAGAAgAAAAhADj9If/WAAAAlAEAAAsAAAAAAAAAAAAAAAAA&#13;&#10;LwEAAF9yZWxzLy5yZWxzUEsBAi0AFAAGAAgAAAAhALTlBSGgAgAAlwUAAA4AAAAAAAAAAAAAAAAA&#13;&#10;LgIAAGRycy9lMm9Eb2MueG1sUEsBAi0AFAAGAAgAAAAhAAV1TnDjAAAADwEAAA8AAAAAAAAAAAAA&#13;&#10;AAAA+gQAAGRycy9kb3ducmV2LnhtbFBLBQYAAAAABAAEAPMAAAAKBgAAAAA=&#13;&#10;" fillcolor="white [3201]" strokecolor="black [3213]" strokeweight="1pt">
                <v:stroke joinstyle="miter"/>
                <v:textbox>
                  <w:txbxContent>
                    <w:p w:rsidR="00F56DD0" w:rsidRPr="00F56DD0" w:rsidRDefault="00F56DD0" w:rsidP="00F56DD0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F56DD0">
                        <w:rPr>
                          <w:sz w:val="20"/>
                          <w:szCs w:val="20"/>
                        </w:rPr>
                        <w:t>A complaint or concern is raised</w:t>
                      </w:r>
                      <w:r w:rsidR="0050043B">
                        <w:rPr>
                          <w:sz w:val="20"/>
                          <w:szCs w:val="20"/>
                        </w:rPr>
                        <w:t xml:space="preserve"> to the complaint’s representative – Martin Brimicombe, martin@thedentalschool.org</w:t>
                      </w:r>
                    </w:p>
                  </w:txbxContent>
                </v:textbox>
              </v:roundrect>
            </w:pict>
          </mc:Fallback>
        </mc:AlternateContent>
      </w:r>
    </w:p>
    <w:p w:rsidR="00F56DD0" w:rsidRDefault="00F56DD0" w:rsidP="00F56DD0">
      <w:pPr>
        <w:spacing w:before="100" w:beforeAutospacing="1" w:after="100" w:afterAutospacing="1"/>
        <w:rPr>
          <w:rFonts w:ascii="Times" w:eastAsia="Times New Roman" w:hAnsi="Times" w:cs="Times New Roman"/>
          <w:b/>
          <w:bCs/>
          <w:sz w:val="28"/>
          <w:szCs w:val="28"/>
          <w:lang w:eastAsia="en-GB"/>
        </w:rPr>
      </w:pPr>
    </w:p>
    <w:p w:rsidR="00F56DD0" w:rsidRDefault="00DC2015" w:rsidP="00F56DD0">
      <w:pPr>
        <w:spacing w:before="100" w:beforeAutospacing="1" w:after="100" w:afterAutospacing="1"/>
        <w:rPr>
          <w:rFonts w:ascii="Times" w:eastAsia="Times New Roman" w:hAnsi="Times" w:cs="Times New Roman"/>
          <w:b/>
          <w:bCs/>
          <w:sz w:val="28"/>
          <w:szCs w:val="28"/>
          <w:lang w:eastAsia="en-GB"/>
        </w:rPr>
      </w:pPr>
      <w:r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46772DA" wp14:editId="25E392AB">
                <wp:simplePos x="0" y="0"/>
                <wp:positionH relativeFrom="column">
                  <wp:posOffset>2904067</wp:posOffset>
                </wp:positionH>
                <wp:positionV relativeFrom="paragraph">
                  <wp:posOffset>190288</wp:posOffset>
                </wp:positionV>
                <wp:extent cx="0" cy="422910"/>
                <wp:effectExtent l="63500" t="0" r="50800" b="34290"/>
                <wp:wrapNone/>
                <wp:docPr id="20" name="Straight Arrow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2291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21F0467E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0" o:spid="_x0000_s1026" type="#_x0000_t32" style="position:absolute;margin-left:228.65pt;margin-top:15pt;width:0;height:33.3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jpZv5QEAADQEAAAOAAAAZHJzL2Uyb0RvYy54bWysU9uO0zAQfUfiHyy/07QVQlA1XaEuywuC&#13;&#10;il0+wOuMG0u2xxqbpv17xk425SYkEC9Oxp5zZs7xeHtz9k6cgJLF0MrVYikFBI2dDcdWfnm4e/Fa&#13;&#10;ipRV6JTDAK28QJI3u+fPtkPcwBp7dB2QYJKQNkNsZZ9z3DRN0j14lRYYIfChQfIqc0jHpiM1MLt3&#13;&#10;zXq5fNUMSF0k1JAS796Oh3JX+Y0BnT8ZkyAL10ruLdeV6vpY1ma3VZsjqdhbPbWh/qELr2zgojPV&#13;&#10;rcpKfCX7C5W3mjChyQuNvkFjrIaqgdWslj+pue9VhKqFzUlxtin9P1r98XQgYbtWrtmeoDzf0X0m&#13;&#10;ZY99Fm+JcBB7DIF9RBKcwn4NMW0Ytg8HmqIUD1TEnw358mVZ4lw9vswewzkLPW5q3n25Xr9ZVbrm&#13;&#10;iouU8ntAL8pPK9PUx9zAqlqsTh9S5soMfAKUoi6UNaGz3Z11rgZlimDvSJwU338+r0r/jPshKyvr&#13;&#10;3oVO5Etk8ZmsCkcHU2ZhbYriUWP9yxcHY8XPYNg7VjV2Vqf2Wk9pDSE/1XSBswvMcHczcFkl/RE4&#13;&#10;5Rco1In+G/CMqJUx5BnsbUD6XfWrTWbMf3Jg1F0seMTuUm+/WsOjWV2dnlGZ/e/jCr8+9t03AAAA&#13;&#10;//8DAFBLAwQUAAYACAAAACEAFbDsKeIAAAAOAQAADwAAAGRycy9kb3ducmV2LnhtbExPy07DMBC8&#13;&#10;I/EP1iJxo3YppJDGqSpQpYoKqbR8gBObJMJeB9ttk79nEQe4rLQ7s/MoloOz7GRC7DxKmE4EMIO1&#13;&#10;1x02Et4P65sHYDEp1Mp6NBJGE2FZXl4UKtf+jG/mtE8NIxGMuZLQptTnnMe6NU7Fie8NEvbhg1OJ&#13;&#10;1tBwHdSZxJ3lt0Jk3KkOyaFVvXlqTf25PzoJj5u+qexu+zL9EmG96Xbj67Aapby+Gp4XNFYLYMkM&#13;&#10;6e8DfjpQfigpWOWPqCOzEu7u5zOiSpgJKkaE30NFFlkGvCz4/xrlNwAAAP//AwBQSwECLQAUAAYA&#13;&#10;CAAAACEAtoM4kv4AAADhAQAAEwAAAAAAAAAAAAAAAAAAAAAAW0NvbnRlbnRfVHlwZXNdLnhtbFBL&#13;&#10;AQItABQABgAIAAAAIQA4/SH/1gAAAJQBAAALAAAAAAAAAAAAAAAAAC8BAABfcmVscy8ucmVsc1BL&#13;&#10;AQItABQABgAIAAAAIQAPjpZv5QEAADQEAAAOAAAAAAAAAAAAAAAAAC4CAABkcnMvZTJvRG9jLnht&#13;&#10;bFBLAQItABQABgAIAAAAIQAVsOwp4gAAAA4BAAAPAAAAAAAAAAAAAAAAAD8EAABkcnMvZG93bnJl&#13;&#10;di54bWxQSwUGAAAAAAQABADzAAAATgUAAAAA&#13;&#10;" strokecolor="black [3213]" strokeweight=".5pt">
                <v:stroke endarrow="block" joinstyle="miter"/>
              </v:shape>
            </w:pict>
          </mc:Fallback>
        </mc:AlternateContent>
      </w:r>
      <w:r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1441B07" wp14:editId="78AF38A5">
                <wp:simplePos x="0" y="0"/>
                <wp:positionH relativeFrom="column">
                  <wp:posOffset>1252855</wp:posOffset>
                </wp:positionH>
                <wp:positionV relativeFrom="paragraph">
                  <wp:posOffset>190289</wp:posOffset>
                </wp:positionV>
                <wp:extent cx="1312333" cy="423333"/>
                <wp:effectExtent l="0" t="0" r="8890" b="8890"/>
                <wp:wrapNone/>
                <wp:docPr id="19" name="Rounded 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2333" cy="423333"/>
                        </a:xfrm>
                        <a:prstGeom prst="roundRect">
                          <a:avLst>
                            <a:gd name="adj" fmla="val 10257"/>
                          </a:avLst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tx1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2015" w:rsidRPr="0050043B" w:rsidRDefault="00DC2015" w:rsidP="00DC2015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Within 7 Days of the complaint being received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441B07" id="Rounded Rectangle 19" o:spid="_x0000_s1027" style="position:absolute;margin-left:98.65pt;margin-top:15pt;width:103.35pt;height:33.3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67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oXCPuwIAAO4FAAAOAAAAZHJzL2Uyb0RvYy54bWysVMFu2zAMvQ/YPwi6r7aTtF2DOkXQIMOA&#13;&#10;oi3aDj0rshR7k0VNUmJnX19KdpxmzWlYDgpp8pHiE8nrm7ZWZCusq0DnNDtLKRGaQ1HpdU5/vCy/&#13;&#10;fKXEeaYLpkCLnO6Eozezz5+uGzMVIyhBFcISDKLdtDE5Lb030yRxvBQ1c2dghEajBFszj6pdJ4Vl&#13;&#10;DUavVTJK04ukAVsYC1w4h18XnZHOYnwpBfcPUjrhicop3s3H08ZzFc5kds2ma8tMWfH+GuwfblGz&#13;&#10;SmPSIdSCeUY2tvoQqq64BQfSn3GoE5Cy4iLWgNVk6V/VPJfMiFgLkuPMQJP7f2H5/fbRkqrAt7ui&#13;&#10;RLMa3+gJNroQBXlC9pheK0HQhkQ1xk3R/9k82l5zKIaqW2nr8I/1kDaSuxvIFa0nHD9m42w0Ho8p&#13;&#10;4WibBHEcgiYHtLHOfxNQkyDk1IZrhDtEYtn2zvnIcNFfkxU/KZG1wvfaMkWydHR+2UfsnTH2PmZA&#13;&#10;OlBVsayUiopdr26VJQjN6RJ/aWwGhBy5Kf0RGXpTDFjfZn3WI2BIvGCu7BIUKC3A944haBLY7PiL&#13;&#10;kt8pEVIp/SQkPggyNoqFx1E4pGOcC+0vhkjoHWASyxqA2Smg8vt79r4BJuKIDMD0FPA444CIWUH7&#13;&#10;AVxXGuypAMWvIXPnv6++qzmU79tV23VhKCx8WUGxw8600I2sM3xZIaV3zPlHZvHNcZpx7/gHPKSC&#13;&#10;JqfQS5SUYP+c+h78cXTQSkmDM59T93vDrKBEfdc4VFfZZBKWRFQm55cjVOx7y+q9RW/qW8DmyXDD&#13;&#10;GR7F4O/VXpQW6ldcT/OQFU1Mc8ydU+7tXrn13S7CBcfFfB7dcDEY5u/0s+EheOA5NNNL+8qs6WfD&#13;&#10;41Tdw34/sGls+G6aDr4BqWG+8SArH4wHXnsFlwpKR1vrvR69Dmt69gYAAP//AwBQSwMEFAAGAAgA&#13;&#10;AAAhAIDAZTTiAAAADgEAAA8AAABkcnMvZG93bnJldi54bWxMT01PwzAMvSPxHyIjcWMpbOq6ruk0&#13;&#10;hiZxZAMJuKWNacsSpzTZVv495gQXy09+fh/FanRWnHAInScFt5MEBFLtTUeNgpfn7U0GIkRNRltP&#13;&#10;qOAbA6zKy4tC58afaYenfWwEi1DItYI2xj6XMtQtOh0mvkfi24cfnI4Mh0aaQZ9Z3Fl5lySpdLoj&#13;&#10;dmh1j5sW68P+6BRkr++f66dse9/Yr7Q7ZNWb8ZtHpa6vxoclj/USRMQx/n3AbwfODyUHq/yRTBCW&#13;&#10;8WI+ZaqCacLFmDBLZrxUChbpHGRZyP81yh8AAAD//wMAUEsBAi0AFAAGAAgAAAAhALaDOJL+AAAA&#13;&#10;4QEAABMAAAAAAAAAAAAAAAAAAAAAAFtDb250ZW50X1R5cGVzXS54bWxQSwECLQAUAAYACAAAACEA&#13;&#10;OP0h/9YAAACUAQAACwAAAAAAAAAAAAAAAAAvAQAAX3JlbHMvLnJlbHNQSwECLQAUAAYACAAAACEA&#13;&#10;M6Fwj7sCAADuBQAADgAAAAAAAAAAAAAAAAAuAgAAZHJzL2Uyb0RvYy54bWxQSwECLQAUAAYACAAA&#13;&#10;ACEAgMBlNOIAAAAOAQAADwAAAAAAAAAAAAAAAAAVBQAAZHJzL2Rvd25yZXYueG1sUEsFBgAAAAAE&#13;&#10;AAQA8wAAACQGAAAAAA==&#13;&#10;" fillcolor="yellow" strokecolor="black [3213]" strokeweight="1pt">
                <v:stroke dashstyle="dashDot" joinstyle="miter"/>
                <v:textbox>
                  <w:txbxContent>
                    <w:p w:rsidR="00DC2015" w:rsidRPr="0050043B" w:rsidRDefault="00DC2015" w:rsidP="00DC2015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Within 7 Days of the complaint being received</w:t>
                      </w:r>
                    </w:p>
                  </w:txbxContent>
                </v:textbox>
              </v:roundrect>
            </w:pict>
          </mc:Fallback>
        </mc:AlternateContent>
      </w:r>
    </w:p>
    <w:p w:rsidR="00F56DD0" w:rsidRDefault="00DC2015" w:rsidP="00F56DD0">
      <w:pPr>
        <w:spacing w:before="100" w:beforeAutospacing="1" w:after="100" w:afterAutospacing="1"/>
        <w:rPr>
          <w:rFonts w:ascii="Times" w:eastAsia="Times New Roman" w:hAnsi="Times" w:cs="Times New Roman"/>
          <w:b/>
          <w:bCs/>
          <w:sz w:val="28"/>
          <w:szCs w:val="28"/>
          <w:lang w:eastAsia="en-GB"/>
        </w:rPr>
      </w:pPr>
      <w:r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A7F432C" wp14:editId="7DF9A0CB">
                <wp:simplePos x="0" y="0"/>
                <wp:positionH relativeFrom="column">
                  <wp:posOffset>1845310</wp:posOffset>
                </wp:positionH>
                <wp:positionV relativeFrom="paragraph">
                  <wp:posOffset>323427</wp:posOffset>
                </wp:positionV>
                <wp:extent cx="2226310" cy="753533"/>
                <wp:effectExtent l="0" t="0" r="8890" b="8890"/>
                <wp:wrapNone/>
                <wp:docPr id="18" name="Rounded 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6310" cy="753533"/>
                        </a:xfrm>
                        <a:prstGeom prst="roundRect">
                          <a:avLst>
                            <a:gd name="adj" fmla="val 8665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2015" w:rsidRPr="00F56DD0" w:rsidRDefault="00DC2015" w:rsidP="00DC2015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An interview is held with the complainant to establish the details of the complaint and the desired outcome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7F432C" id="Rounded Rectangle 18" o:spid="_x0000_s1028" style="position:absolute;margin-left:145.3pt;margin-top:25.45pt;width:175.3pt;height:59.3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5680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J823oQIAAJ4FAAAOAAAAZHJzL2Uyb0RvYy54bWysVM1u2zAMvg/YOwi6r46dJu2COkXQosOA&#13;&#10;oi3aDj0rspR4k0RNUmJnTz9Kdpx0y2nYRSZN8uM/r65brchWOF+DKWl+NqJEGA5VbVYl/fZ69+mS&#13;&#10;Eh+YqZgCI0q6E55ezz9+uGrsTBSwBlUJRxDE+FljS7oOwc6yzPO10MyfgRUGhRKcZgFZt8oqxxpE&#13;&#10;1yorRqNp1oCrrAMuvMe/t52QzhO+lIKHRym9CESVFGML6XXpXcY3m1+x2coxu655Hwb7hyg0qw06&#13;&#10;HaBuWWBk4+q/oHTNHXiQ4YyDzkDKmouUA2aTj/7I5mXNrEi5YHG8Hcrk/x8sf9g+OVJX2DvslGEa&#13;&#10;e/QMG1OJijxj9ZhZKUFQhoVqrJ+h/ot9cj3nkYxZt9Lp+MV8SJuKuxuKK9pAOP4simI6zrEHHGUX&#13;&#10;k/FkPI6g2cHaOh++CNAkEiV1MYwYQyos2977kCpc9WGy6jslUivs15YpcjmdTnrAXheh95DRUJn4&#13;&#10;elB1dVcrlZg4ZuJGOYIIJQ1t3iMcaSFKtMxi9l2+iQo7JTrUZyGxgDHDFGga3QMm41yYMO1xlUHt&#13;&#10;aCYxgsEwP2Wowj6YXjeaiTTSg+HolOF7j4NF8gomDMa6NuBOAVQ/Bs+d/j77LueYfmiXbZqaIiYW&#13;&#10;/yyh2uEkOehWzFt+V2Mb75kPT8xhj7DzeCfCIz5SQVNS6ClK1uB+nfof9XHUUUpJgztaUv9zw5yg&#13;&#10;RH01uASf8/PzuNSJOZ9cFMi4Y8nyWGI2+gawyzleJMsTGfWD2pPSgX7Dc7KIXlHEDEffJeXB7Zmb&#13;&#10;0N0OPEhcLBZJDRfZsnBvXiyP4LHOcexe2zfmbD/LAbfgAfb7zGZpQrvpP+hGSwOLTQBZhyg81LVn&#13;&#10;8Agg9e7KHPNJ63BW578BAAD//wMAUEsDBBQABgAIAAAAIQCZGmpa5QAAAA8BAAAPAAAAZHJzL2Rv&#13;&#10;d25yZXYueG1sTI9PS8NAEMXvgt9hGcGb3W3QYNJsiiiCf0rBVvC6zU6T2OxsyG7b1E/f8aSXgWF+&#13;&#10;7817xXx0nTjgEFpPGqYTBQKp8ralWsPn+vnmHkSIhqzpPKGGEwaYl5cXhcmtP9IHHlaxFmxCITca&#13;&#10;mhj7XMpQNehMmPgeiW9bPzgTeR1qaQdzZHPXyUSpVDrTEn9oTI+PDVa71d5p2P58vQS7iOsTLd9f&#13;&#10;F99L3CVvqPX11fg04/EwAxFxjH8K+O3A+aHkYBu/JxtEpyHJVMqohjuVgWAgvZ0mIDZMplkKsizk&#13;&#10;/x7lGQAA//8DAFBLAQItABQABgAIAAAAIQC2gziS/gAAAOEBAAATAAAAAAAAAAAAAAAAAAAAAABb&#13;&#10;Q29udGVudF9UeXBlc10ueG1sUEsBAi0AFAAGAAgAAAAhADj9If/WAAAAlAEAAAsAAAAAAAAAAAAA&#13;&#10;AAAALwEAAF9yZWxzLy5yZWxzUEsBAi0AFAAGAAgAAAAhACQnzbehAgAAngUAAA4AAAAAAAAAAAAA&#13;&#10;AAAALgIAAGRycy9lMm9Eb2MueG1sUEsBAi0AFAAGAAgAAAAhAJkaalrlAAAADwEAAA8AAAAAAAAA&#13;&#10;AAAAAAAA+wQAAGRycy9kb3ducmV2LnhtbFBLBQYAAAAABAAEAPMAAAANBgAAAAA=&#13;&#10;" fillcolor="white [3201]" strokecolor="black [3213]" strokeweight="1pt">
                <v:stroke joinstyle="miter"/>
                <v:textbox>
                  <w:txbxContent>
                    <w:p w:rsidR="00DC2015" w:rsidRPr="00F56DD0" w:rsidRDefault="00DC2015" w:rsidP="00DC2015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An interview is held with the complainant to establish the details of the complaint and the desired outcome</w:t>
                      </w:r>
                    </w:p>
                  </w:txbxContent>
                </v:textbox>
              </v:roundrect>
            </w:pict>
          </mc:Fallback>
        </mc:AlternateContent>
      </w:r>
    </w:p>
    <w:p w:rsidR="0050043B" w:rsidRDefault="0050043B" w:rsidP="00F56DD0">
      <w:pPr>
        <w:spacing w:before="100" w:beforeAutospacing="1" w:after="100" w:afterAutospacing="1"/>
        <w:rPr>
          <w:rFonts w:ascii="Times" w:eastAsia="Times New Roman" w:hAnsi="Times" w:cs="Times New Roman"/>
          <w:b/>
          <w:bCs/>
          <w:sz w:val="28"/>
          <w:szCs w:val="28"/>
          <w:lang w:eastAsia="en-GB"/>
        </w:rPr>
      </w:pPr>
    </w:p>
    <w:p w:rsidR="00DC2015" w:rsidRDefault="0065744E" w:rsidP="00DC2015">
      <w:pPr>
        <w:spacing w:before="100" w:beforeAutospacing="1" w:after="100" w:afterAutospacing="1"/>
        <w:rPr>
          <w:rFonts w:ascii="Times" w:eastAsia="Times New Roman" w:hAnsi="Times" w:cs="Times New Roman"/>
          <w:b/>
          <w:bCs/>
          <w:sz w:val="28"/>
          <w:szCs w:val="28"/>
          <w:lang w:eastAsia="en-GB"/>
        </w:rPr>
      </w:pPr>
      <w:r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B2C9575" wp14:editId="004C8769">
                <wp:simplePos x="0" y="0"/>
                <wp:positionH relativeFrom="column">
                  <wp:posOffset>2912532</wp:posOffset>
                </wp:positionH>
                <wp:positionV relativeFrom="paragraph">
                  <wp:posOffset>370205</wp:posOffset>
                </wp:positionV>
                <wp:extent cx="1557867" cy="414655"/>
                <wp:effectExtent l="0" t="0" r="55245" b="55245"/>
                <wp:wrapNone/>
                <wp:docPr id="29" name="Straight Arrow Connecto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57867" cy="41465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6FEB36" id="Straight Arrow Connector 29" o:spid="_x0000_s1026" type="#_x0000_t32" style="position:absolute;margin-left:229.35pt;margin-top:29.15pt;width:122.65pt;height:32.6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68YN6wEAADoEAAAOAAAAZHJzL2Uyb0RvYy54bWysU9uO0zAQfUfiHyy/0zTVtrtUTVeoy/KC&#13;&#10;oGLhA7yO3ViyPdbYNO3fM3bSlJuEQLw4GXvOmTnH4839yVl2VBgN+IbXszlnyktojT80/Mvnx1d3&#13;&#10;nMUkfCsseNXws4r8fvvyxaYPa7WADmyrkBGJj+s+NLxLKayrKspOORFnEJSnQw3oRKIQD1WLoid2&#13;&#10;Z6vFfL6qesA2IEgVI+0+DId8W/i1VjJ91DqqxGzDqbdUVizrc16r7UasDyhCZ+TYhviHLpwwnopO&#13;&#10;VA8iCfYVzS9UzkiECDrNJLgKtDZSFQ2kpp7/pOapE0EVLWRODJNN8f/Ryg/HPTLTNnzxmjMvHN3R&#13;&#10;U0JhDl1ibxChZzvwnnwEZJRCfvUhrgm283scoxj2mMWfNLr8JVnsVDw+Tx6rU2KSNuvl8vZudcuZ&#13;&#10;pLOb+ma1XGbS6ooOGNM7BY7ln4bHsZupjboYLY7vYxqAF0AubX1eI1jTPhprS5BnSe0ssqOgKUin&#13;&#10;eiz4Q1YSxr71LUvnQBYkNMIfrBozM2uVdQ9Ky186WzVU/KQ0OZi1lc7K7F7rCSmVT5ea1lN2hmnq&#13;&#10;bgLO/wwc8zNUlbn+G/CEKJXBpwnsjAf8XfWrTXrIvzgw6M4WPEN7LjNQrKEBLdc4Pqb8Ar6PC/z6&#13;&#10;5LffAAAA//8DAFBLAwQUAAYACAAAACEAbnx1j+UAAAAPAQAADwAAAGRycy9kb3ducmV2LnhtbEyP&#13;&#10;3UrDQBCF7wXfYRnBO7vb/zTNphSlUCxCrX2ATXZMgvsTs9s2eXvHK70ZGOY7Z87JNr017IpdaLyT&#13;&#10;MB4JYOhKrxtXSTh/7J4SYCEqp5XxDiUMGGCT399lKtX+5t7xeooVIxMXUiWhjrFNOQ9ljVaFkW/R&#13;&#10;0e3Td1ZFWruK607dyNwaPhFiwa1qHH2oVYvPNZZfp4uVsNq3VWGOh9fxt+h2++Y4vPXbQcrHh/5l&#13;&#10;TWO7Bhaxj38K+O1A+SGnYIW/OB2YkTCbJ0tCJcyTKTAClmJGDQsiJ9MF8Dzj/3vkPwAAAP//AwBQ&#13;&#10;SwECLQAUAAYACAAAACEAtoM4kv4AAADhAQAAEwAAAAAAAAAAAAAAAAAAAAAAW0NvbnRlbnRfVHlw&#13;&#10;ZXNdLnhtbFBLAQItABQABgAIAAAAIQA4/SH/1gAAAJQBAAALAAAAAAAAAAAAAAAAAC8BAABfcmVs&#13;&#10;cy8ucmVsc1BLAQItABQABgAIAAAAIQAY68YN6wEAADoEAAAOAAAAAAAAAAAAAAAAAC4CAABkcnMv&#13;&#10;ZTJvRG9jLnhtbFBLAQItABQABgAIAAAAIQBufHWP5QAAAA8BAAAPAAAAAAAAAAAAAAAAAEUEAABk&#13;&#10;cnMvZG93bnJldi54bWxQSwUGAAAAAAQABADzAAAAVwUAAAAA&#13;&#10;" strokecolor="black [3213]" strokeweight=".5pt">
                <v:stroke endarrow="block" joinstyle="miter"/>
              </v:shape>
            </w:pict>
          </mc:Fallback>
        </mc:AlternateContent>
      </w:r>
      <w:r w:rsidR="00DC2015"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BB604AE" wp14:editId="41BFA383">
                <wp:simplePos x="0" y="0"/>
                <wp:positionH relativeFrom="column">
                  <wp:posOffset>1337732</wp:posOffset>
                </wp:positionH>
                <wp:positionV relativeFrom="paragraph">
                  <wp:posOffset>370205</wp:posOffset>
                </wp:positionV>
                <wp:extent cx="1562100" cy="414655"/>
                <wp:effectExtent l="25400" t="0" r="12700" b="55245"/>
                <wp:wrapNone/>
                <wp:docPr id="22" name="Straight Arrow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62100" cy="41465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5D90C0" id="Straight Arrow Connector 22" o:spid="_x0000_s1026" type="#_x0000_t32" style="position:absolute;margin-left:105.35pt;margin-top:29.15pt;width:123pt;height:32.65pt;flip:x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y/Kj8AEAAEQEAAAOAAAAZHJzL2Uyb0RvYy54bWysU9uO0zAQfUfiHyy/0yTVtkJV0xXqsvCA&#13;&#10;oGLhA7yO3VjyTeOhaf+esZNNWUBCIF5Gvsw5M+d4vL09O8tOCpIJvuXNouZMeRk6448t//rl/tVr&#13;&#10;zhIK3wkbvGr5RSV+u3v5YjvEjVqGPthOASMSnzZDbHmPGDdVlWSvnEiLEJWnSx3ACaQtHKsOxEDs&#13;&#10;zlbLul5XQ4AuQpAqJTq9Gy/5rvBrrSR+0jopZLbl1BuWCCU+5ljttmJzBBF7I6c2xD904YTxVHSm&#13;&#10;uhMo2Dcwv1A5IyGkoHEhg6uC1kaqooHUNPVPah56EVXRQuakONuU/h+t/Hg6ADNdy5dLzrxw9EYP&#13;&#10;CMIce2RvAMLA9sF78jEAoxTya4hpQ7C9P8C0S/EAWfxZg2PamvieRqHYQQLZubh9md1WZ2SSDpvV&#13;&#10;etnU9CiS7m6am/VqlemrkSfzRUj4TgXH8qLlaeprbmisIU4fEo7AJ0AGW59jCtZ098basslTpfYW&#13;&#10;2EnQPOC5mQo+y0Jh7FvfMbxEMgPBCH+0asrMrFV2YNRcVnixaqz4WWnyMmsr6ssUX+sJKZXHp5rW&#13;&#10;U3aGaepuBtZ/Bk75GarKhP8NeEaUysHjDHbGB/hd9atNesx/cmDUnS14DN2lTEOxhka1POP0rfJf&#13;&#10;+HFf4NfPv/sOAAD//wMAUEsDBBQABgAIAAAAIQAWiLqf5AAAAA8BAAAPAAAAZHJzL2Rvd25yZXYu&#13;&#10;eG1sTE9NT4NAEL2b+B82Y+LNLgVLCWVp1KY9NPFQlMTjFhaWyM4Sdmnx3zue6mWSmffmfWTb2fTs&#13;&#10;okbXWRSwXATAFFa27rAV8Pmxf0qAOS+xlr1FJeBHOdjm93eZTGt7xZO6FL5lJIIulQK090PKuau0&#13;&#10;MtIt7KCQsMaORnpax5bXo7ySuOl5GAQxN7JDctByUG9aVd/FZMjk+F6sm699hNMuOZRN+XrQ5UmI&#13;&#10;x4d5t6HxsgHm1exvH/DXgfJDTsHOdsLasV5AuAzWRBWwSiJgRHhexXQ4EzOMYuB5xv/3yH8BAAD/&#13;&#10;/wMAUEsBAi0AFAAGAAgAAAAhALaDOJL+AAAA4QEAABMAAAAAAAAAAAAAAAAAAAAAAFtDb250ZW50&#13;&#10;X1R5cGVzXS54bWxQSwECLQAUAAYACAAAACEAOP0h/9YAAACUAQAACwAAAAAAAAAAAAAAAAAvAQAA&#13;&#10;X3JlbHMvLnJlbHNQSwECLQAUAAYACAAAACEAjcvyo/ABAABEBAAADgAAAAAAAAAAAAAAAAAuAgAA&#13;&#10;ZHJzL2Uyb0RvYy54bWxQSwECLQAUAAYACAAAACEAFoi6n+QAAAAPAQAADwAAAAAAAAAAAAAAAABK&#13;&#10;BAAAZHJzL2Rvd25yZXYueG1sUEsFBgAAAAAEAAQA8wAAAFsFAAAAAA==&#13;&#10;" strokecolor="black [3213]" strokeweight=".5pt">
                <v:stroke endarrow="block" joinstyle="miter"/>
              </v:shape>
            </w:pict>
          </mc:Fallback>
        </mc:AlternateContent>
      </w:r>
    </w:p>
    <w:p w:rsidR="0050043B" w:rsidRDefault="0050043B" w:rsidP="00F56DD0">
      <w:pPr>
        <w:spacing w:before="100" w:beforeAutospacing="1" w:after="100" w:afterAutospacing="1"/>
        <w:rPr>
          <w:rFonts w:ascii="Times" w:eastAsia="Times New Roman" w:hAnsi="Times" w:cs="Times New Roman"/>
          <w:b/>
          <w:bCs/>
          <w:sz w:val="28"/>
          <w:szCs w:val="28"/>
          <w:lang w:eastAsia="en-GB"/>
        </w:rPr>
      </w:pPr>
    </w:p>
    <w:p w:rsidR="0050043B" w:rsidRDefault="0065744E" w:rsidP="00F56DD0">
      <w:pPr>
        <w:spacing w:before="100" w:beforeAutospacing="1" w:after="100" w:afterAutospacing="1"/>
        <w:rPr>
          <w:rFonts w:ascii="Times" w:eastAsia="Times New Roman" w:hAnsi="Times" w:cs="Times New Roman"/>
          <w:b/>
          <w:bCs/>
          <w:sz w:val="28"/>
          <w:szCs w:val="28"/>
          <w:lang w:eastAsia="en-GB"/>
        </w:rPr>
      </w:pPr>
      <w:r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A4315F0" wp14:editId="3C473524">
                <wp:simplePos x="0" y="0"/>
                <wp:positionH relativeFrom="column">
                  <wp:posOffset>3335867</wp:posOffset>
                </wp:positionH>
                <wp:positionV relativeFrom="paragraph">
                  <wp:posOffset>77470</wp:posOffset>
                </wp:positionV>
                <wp:extent cx="2226310" cy="753533"/>
                <wp:effectExtent l="0" t="0" r="8890" b="8890"/>
                <wp:wrapNone/>
                <wp:docPr id="30" name="Rounded 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6310" cy="753533"/>
                        </a:xfrm>
                        <a:prstGeom prst="roundRect">
                          <a:avLst>
                            <a:gd name="adj" fmla="val 8665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744E" w:rsidRPr="00F56DD0" w:rsidRDefault="0065744E" w:rsidP="0065744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It is agreed with the complainant that a formal course of action is the best resolution given the nature of the complaint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4315F0" id="Rounded Rectangle 30" o:spid="_x0000_s1029" style="position:absolute;margin-left:262.65pt;margin-top:6.1pt;width:175.3pt;height:59.35pt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5680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TdInoAIAAJ4FAAAOAAAAZHJzL2Uyb0RvYy54bWysVEtv2zAMvg/YfxB0Xx3n1S6oUwQpOgwo&#13;&#10;2qLt0LMiS4k3SdQkJXb260fJjpNuOQ27yKRJfnzz+qbRiuyE8xWYguYXA0qE4VBWZl3Qb693n64o&#13;&#10;8YGZkikwoqB74enN/OOH69rOxBA2oErhCIIYP6ttQTch2FmWeb4RmvkLsMKgUILTLCDr1lnpWI3o&#13;&#10;WmXDwWCa1eBK64AL7/HvbSuk84QvpeDhUUovAlEFxdhCel16V/HN5tdstnbMbirehcH+IQrNKoNO&#13;&#10;e6hbFhjZuuovKF1xBx5kuOCgM5Cy4iLlgNnkgz+yedkwK1IuWBxv+zL5/wfLH3ZPjlRlQUdYHsM0&#13;&#10;9ugZtqYUJXnG6jGzVoKgDAtVWz9D/Rf75DrOIxmzbqTT8Yv5kCYVd98XVzSBcPw5HA6noxydcJRd&#13;&#10;TkaT0SiCZkdr63z4IkCTSBTUxTBiDKmwbHfvQ6pw2YXJyu+USK2wXzumyNV0OukAO12EPkBGQ2Xi&#13;&#10;60FV5V2lVGLimImlcgQRChqavEM40UKUaJnF7Nt8ExX2SrSoz0JiAWOGKdA0ukdMxrkwYdrhKoPa&#13;&#10;0UxiBL1hfs5QhUMwnW40E2mke8PBOcP3HnuL5BVM6I11ZcCdAyh/9J5b/UP2bc4x/dCsmnZqYmLx&#13;&#10;zwrKPU6Sg3bFvOV3FbbxnvnwxBz2CDuPdyI84iMV1AWFjqJkA+7Xuf9RH0cdpZTUuKMF9T+3zAlK&#13;&#10;1FeDS/A5H4/jUidmPLkcIuNOJatTidnqJWCXc7xIlicy6gd1IKUD/YbnZBG9oogZjr4LyoM7MMvQ&#13;&#10;3g48SFwsFkkNF9mycG9eLI/gsc5x7F6bN+ZsN8sBt+ABDvvMZmlC2+k/6kZLA4ttAFmFKDzWtWPw&#13;&#10;CCD17sqc8knreFbnvwEAAP//AwBQSwMEFAAGAAgAAAAhAKCBPmvkAAAADwEAAA8AAABkcnMvZG93&#13;&#10;bnJldi54bWxMT01Lw0AQvQv+h2UEb3bjlmibZlNEEdSWgq3gdZudJrHZ2ZDdtqm/3vGkl4GZ9+Z9&#13;&#10;5PPBteKIfWg8abgdJSCQSm8bqjR8bJ5vJiBCNGRN6wk1nDHAvLi8yE1m/Yne8biOlWARCpnRUMfY&#13;&#10;ZVKGskZnwsh3SIztfO9M5LWvpO3NicVdK1WS3ElnGmKH2nT4WGO5Xx+cht3350uwy7g502rxuvxa&#13;&#10;4V69odbXV8PTjMfDDETEIf59wG8Hzg8FB9v6A9kgWg2pSsdMZUApEEyY3KdTEFs+jJMpyCKX/3sU&#13;&#10;PwAAAP//AwBQSwECLQAUAAYACAAAACEAtoM4kv4AAADhAQAAEwAAAAAAAAAAAAAAAAAAAAAAW0Nv&#13;&#10;bnRlbnRfVHlwZXNdLnhtbFBLAQItABQABgAIAAAAIQA4/SH/1gAAAJQBAAALAAAAAAAAAAAAAAAA&#13;&#10;AC8BAABfcmVscy8ucmVsc1BLAQItABQABgAIAAAAIQANTdInoAIAAJ4FAAAOAAAAAAAAAAAAAAAA&#13;&#10;AC4CAABkcnMvZTJvRG9jLnhtbFBLAQItABQABgAIAAAAIQCggT5r5AAAAA8BAAAPAAAAAAAAAAAA&#13;&#10;AAAAAPoEAABkcnMvZG93bnJldi54bWxQSwUGAAAAAAQABADzAAAACwYAAAAA&#13;&#10;" fillcolor="white [3201]" strokecolor="black [3213]" strokeweight="1pt">
                <v:stroke joinstyle="miter"/>
                <v:textbox>
                  <w:txbxContent>
                    <w:p w:rsidR="0065744E" w:rsidRPr="00F56DD0" w:rsidRDefault="0065744E" w:rsidP="0065744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It is agreed with the complainant that a formal course of action is the best resolution given the nature of the complaint</w:t>
                      </w:r>
                    </w:p>
                  </w:txbxContent>
                </v:textbox>
              </v:roundrect>
            </w:pict>
          </mc:Fallback>
        </mc:AlternateContent>
      </w:r>
      <w:r w:rsidR="00DC2015"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549B950" wp14:editId="7C7773F4">
                <wp:simplePos x="0" y="0"/>
                <wp:positionH relativeFrom="column">
                  <wp:posOffset>151553</wp:posOffset>
                </wp:positionH>
                <wp:positionV relativeFrom="paragraph">
                  <wp:posOffset>77470</wp:posOffset>
                </wp:positionV>
                <wp:extent cx="2226310" cy="753533"/>
                <wp:effectExtent l="0" t="0" r="8890" b="8890"/>
                <wp:wrapNone/>
                <wp:docPr id="21" name="Rounded 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6310" cy="753533"/>
                        </a:xfrm>
                        <a:prstGeom prst="roundRect">
                          <a:avLst>
                            <a:gd name="adj" fmla="val 8665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2015" w:rsidRPr="00F56DD0" w:rsidRDefault="00DC2015" w:rsidP="00DC2015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It is agreed with the complainant that an informal course of action is the best resolution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549B950" id="Rounded Rectangle 21" o:spid="_x0000_s1030" style="position:absolute;margin-left:11.95pt;margin-top:6.1pt;width:175.3pt;height:59.3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5680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I4QBowIAAJ4FAAAOAAAAZHJzL2Uyb0RvYy54bWysVEtv2zAMvg/YfxB0X504j3ZBnSJo0WFA&#13;&#10;0QZth54VWUq8SaImKbGzXz9Kdpx0y2nYRRZN8hM/vq5vGq3ITjhfgSno8GJAiTAcysqsC/rt9f7T&#13;&#10;FSU+MFMyBUYUdC88vZl//HBd25nIYQOqFI4giPGz2hZ0E4KdZZnnG6GZvwArDColOM0Cim6dlY7V&#13;&#10;iK5Vlg8G06wGV1oHXHiPf+9aJZ0nfCkFD09SehGIKijGFtLp0rmKZza/ZrO1Y3ZT8S4M9g9RaFYZ&#13;&#10;fLSHumOBka2r/oLSFXfgQYYLDjoDKSsuEgdkMxz8weZlw6xIXDA53vZp8v8Plj/ulo5UZUHzISWG&#13;&#10;aazRM2xNKUryjNljZq0EQR0mqrZ+hvYvduk6yeM1sm6k0/GLfEiTkrvvkyuaQDj+zPN8OhpiDTjq&#13;&#10;LiejyWgUQbOjt3U+fBGgSbwU1MUwYgwpsWz34EPKcNmFycrvlEitsF47psjVdDrpADtbhD5ARkdl&#13;&#10;4ulBVeV9pVQSYpuJW+UIIhQ0NIkn+p1YoRQ9s8i+5ZtuYa9Ei/osJCYwMkyBptY9YjLOhQnTLjJl&#13;&#10;0Dq6SYygdxyec1ThEExnG91EaunecXDO8f2LvUd6FUzonXVlwJ0DKH/0L7f2B/Yt50g/NKsmdc04&#13;&#10;Eot/VlDusZMctCPmLb+vsIwPzIclc1gjrDzuifCEh1RQFxS6GyUbcL/O/Y/22OqopaTGGS2o/7ll&#13;&#10;TlCivhocgs/D8TgOdRLGk8scBXeqWZ1qzFbfAlYZ+xyjS9doH9ThKh3oN1wni/gqqpjh+HZBeXAH&#13;&#10;4Ta0uwMXEheLRTLDQbYsPJgXyyN4zHNsu9fmjTnb9XLAKXiEwzyzWerQtvuPttHTwGIbQFYhKo95&#13;&#10;7QRcAnh7t2VO5WR1XKvz3wAAAP//AwBQSwMEFAAGAAgAAAAhAFwfMETjAAAADgEAAA8AAABkcnMv&#13;&#10;ZG93bnJldi54bWxMT8lOwzAQvSPxD9YgcaMODkubxqkQCImlqtQWiasbT5PQeBzFbpvy9QwnuIw0&#13;&#10;7828JZ8NrhUH7EPjScP1KAGBVHrbUKXhY/18NQYRoiFrWk+o4YQBZsX5WW4y64+0xMMqVoJFKGRG&#13;&#10;Qx1jl0kZyhqdCSPfITG39b0zkde+krY3RxZ3rVRJciedaYgdatPhY43lbrV3Grbfny/BzuP6RIv3&#13;&#10;1/nXAnfqDbW+vBiepjwepiAiDvHvA347cH4oONjG78kG0WpQ6YQvGVcKBPPp/c0tiA0DaTIBWeTy&#13;&#10;f43iBwAA//8DAFBLAQItABQABgAIAAAAIQC2gziS/gAAAOEBAAATAAAAAAAAAAAAAAAAAAAAAABb&#13;&#10;Q29udGVudF9UeXBlc10ueG1sUEsBAi0AFAAGAAgAAAAhADj9If/WAAAAlAEAAAsAAAAAAAAAAAAA&#13;&#10;AAAALwEAAF9yZWxzLy5yZWxzUEsBAi0AFAAGAAgAAAAhAAEjhAGjAgAAngUAAA4AAAAAAAAAAAAA&#13;&#10;AAAALgIAAGRycy9lMm9Eb2MueG1sUEsBAi0AFAAGAAgAAAAhAFwfMETjAAAADgEAAA8AAAAAAAAA&#13;&#10;AAAAAAAA/QQAAGRycy9kb3ducmV2LnhtbFBLBQYAAAAABAAEAPMAAAANBgAAAAA=&#13;&#10;" fillcolor="white [3201]" strokecolor="black [3213]" strokeweight="1pt">
                <v:stroke joinstyle="miter"/>
                <v:textbox>
                  <w:txbxContent>
                    <w:p w:rsidR="00DC2015" w:rsidRPr="00F56DD0" w:rsidRDefault="00DC2015" w:rsidP="00DC2015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It is agreed with the complainant that an informal course of action is the best resolution</w:t>
                      </w:r>
                    </w:p>
                  </w:txbxContent>
                </v:textbox>
              </v:roundrect>
            </w:pict>
          </mc:Fallback>
        </mc:AlternateContent>
      </w:r>
    </w:p>
    <w:p w:rsidR="0050043B" w:rsidRDefault="0065744E" w:rsidP="00F56DD0">
      <w:pPr>
        <w:spacing w:before="100" w:beforeAutospacing="1" w:after="100" w:afterAutospacing="1"/>
        <w:rPr>
          <w:rFonts w:ascii="Times" w:eastAsia="Times New Roman" w:hAnsi="Times" w:cs="Times New Roman"/>
          <w:b/>
          <w:bCs/>
          <w:sz w:val="28"/>
          <w:szCs w:val="28"/>
          <w:lang w:eastAsia="en-GB"/>
        </w:rPr>
      </w:pPr>
      <w:r>
        <w:rPr>
          <w:rFonts w:eastAsia="Times New Roman" w:cstheme="minorHAnsi"/>
          <w:noProof/>
          <w:sz w:val="20"/>
          <w:szCs w:val="20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763528A" wp14:editId="7FBFF7C5">
                <wp:simplePos x="0" y="0"/>
                <wp:positionH relativeFrom="column">
                  <wp:posOffset>4699000</wp:posOffset>
                </wp:positionH>
                <wp:positionV relativeFrom="paragraph">
                  <wp:posOffset>-211455</wp:posOffset>
                </wp:positionV>
                <wp:extent cx="1312333" cy="423333"/>
                <wp:effectExtent l="0" t="0" r="8890" b="8890"/>
                <wp:wrapNone/>
                <wp:docPr id="33" name="Rounded 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2333" cy="423333"/>
                        </a:xfrm>
                        <a:prstGeom prst="roundRect">
                          <a:avLst>
                            <a:gd name="adj" fmla="val 10257"/>
                          </a:avLst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tx1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744E" w:rsidRPr="0050043B" w:rsidRDefault="0065744E" w:rsidP="0065744E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Within 7 Days of the initial interview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63528A" id="Rounded Rectangle 33" o:spid="_x0000_s1031" style="position:absolute;margin-left:370pt;margin-top:-16.65pt;width:103.35pt;height:33.3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67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yxLfuQIAAO4FAAAOAAAAZHJzL2Uyb0RvYy54bWysVM1u2zAMvg/YOwi6r46TtN2COkXQIMOA&#13;&#10;oi3aDj0rspR4k0VNUhJ3Tz9SdpxmzWmYDzIp8uOfSF5dN7VhW+VDBbbg+dmAM2UllJVdFfz78+LT&#13;&#10;Z85CFLYUBqwq+KsK/Hr68cPVzk3UENZgSuUZGrFhsnMFX8foJlkW5FrVIpyBUxaFGnwtIrJ+lZVe&#13;&#10;7NB6bbLhYHCR7cCXzoNUIeDtvBXyabKvtZLxXuugIjMFx9hiOn06l3Rm0ysxWXnh1pXswhD/EEUt&#13;&#10;KotOe1NzEQXb+OqdqbqSHgLoeCahzkDrSqqUA2aTD/7K5mktnEq5YHGC68sU/p9Zebd98KwqCz4a&#13;&#10;cWZFjW/0CBtbqpI9YvWEXRnFUIaF2rkwQf0n9+A7LiBJWTfa1/THfFiTivvaF1c1kUm8zEf5cERO&#13;&#10;JMrGRCaj2QHtfIhfFdSMiIJ7CoNiSIUV29sQU4XLLkxR/uBM1wbfaysMywfD80sKEy12ykjtbRIy&#13;&#10;gKnKRWVMYvxqeWM8Q2jBF/gNUjMg5EjN2PdI6k3VY2OTd16PgOR4LsK6dVAiNYfYKZLRjKrZ1i9R&#13;&#10;8dUocmXso9L4IFixYUo8jcLBnZBS2XjRW0JtgmlMqwfmp4Am7uPsdAmm0oj0wMEp4LHHHpG8go09&#13;&#10;uK4s+FMGyp+951Z/n32bM6Ufm2WTuvCcEqObJZSv2Jke2pENTi4qLOmtCPFBeHxznGbcO/EeD21g&#13;&#10;V3DoKM7W4H+fuid9HB2UcrbDmS94+LURXnFmvlkcqi/5eExLIjHj88shMv6tZPlWYjf1DWDz5Ljh&#13;&#10;nEwk6UezJ7WH+gXX04y8okhYib4LLqPfMzex3UW44KSazZIaLgYn4q19cpKMU52pmZ6bF+FdNxsR&#13;&#10;p+oO9vuha/i29w+6hLQw20TQVSThoa4dg0sFqaOt9ZZPWoc1Pf0DAAD//wMAUEsDBBQABgAIAAAA&#13;&#10;IQC4YmqR5gAAAA8BAAAPAAAAZHJzL2Rvd25yZXYueG1sTI/NTsMwEITvSLyDtUjcWgccpSHNpipF&#13;&#10;lTjSggTcnHhJQv0TYrcNb485wWWl0e7OzFeuJqPZiUbfO4twM0+AkW2c6m2L8PK8neXAfJBWSe0s&#13;&#10;IXyTh1V1eVHKQrmz3dFpH1oWTawvJEIXwlBw7puOjPRzN5CNuw83GhmiHFuuRnmO5kbz2yTJuJG9&#13;&#10;jQmdHGjTUXPYHw1C/vr+uX7Kt/et/sr6Q16/Kbd5RLy+mh6WcayXwAJN4e8Dfhlif6hisdodrfJM&#13;&#10;IyzSJAIFhJkQAli8uEuzBbAaQYgUeFXy/xzVDwAAAP//AwBQSwECLQAUAAYACAAAACEAtoM4kv4A&#13;&#10;AADhAQAAEwAAAAAAAAAAAAAAAAAAAAAAW0NvbnRlbnRfVHlwZXNdLnhtbFBLAQItABQABgAIAAAA&#13;&#10;IQA4/SH/1gAAAJQBAAALAAAAAAAAAAAAAAAAAC8BAABfcmVscy8ucmVsc1BLAQItABQABgAIAAAA&#13;&#10;IQDhyxLfuQIAAO4FAAAOAAAAAAAAAAAAAAAAAC4CAABkcnMvZTJvRG9jLnhtbFBLAQItABQABgAI&#13;&#10;AAAAIQC4YmqR5gAAAA8BAAAPAAAAAAAAAAAAAAAAABMFAABkcnMvZG93bnJldi54bWxQSwUGAAAA&#13;&#10;AAQABADzAAAAJgYAAAAA&#13;&#10;" fillcolor="yellow" strokecolor="black [3213]" strokeweight="1pt">
                <v:stroke dashstyle="dashDot" joinstyle="miter"/>
                <v:textbox>
                  <w:txbxContent>
                    <w:p w:rsidR="0065744E" w:rsidRPr="0050043B" w:rsidRDefault="0065744E" w:rsidP="0065744E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Within 7 Days of the initial interview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7537254" wp14:editId="722F1973">
                <wp:simplePos x="0" y="0"/>
                <wp:positionH relativeFrom="column">
                  <wp:posOffset>4516755</wp:posOffset>
                </wp:positionH>
                <wp:positionV relativeFrom="paragraph">
                  <wp:posOffset>-211667</wp:posOffset>
                </wp:positionV>
                <wp:extent cx="0" cy="422910"/>
                <wp:effectExtent l="63500" t="0" r="50800" b="34290"/>
                <wp:wrapNone/>
                <wp:docPr id="32" name="Straight Arrow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2291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3E1E745" id="Straight Arrow Connector 32" o:spid="_x0000_s1026" type="#_x0000_t32" style="position:absolute;margin-left:355.65pt;margin-top:-16.65pt;width:0;height:33.3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1pOf5QEAADQEAAAOAAAAZHJzL2Uyb0RvYy54bWysU9uO0zAQfUfiHyy/07QFIaiarlCX5QVB&#13;&#10;xcIHeJ1xY8k3jYem/XvGTjblJiQQL07GnjNzzvF4e3P2TpwAs42hlavFUgoIOnY2HFv55fPds1dS&#13;&#10;ZFKhUy4GaOUFsrzZPX2yHdIG1rGPrgMUXCTkzZBa2ROlTdNk3YNXeRETBD40Eb0iDvHYdKgGru5d&#13;&#10;s14uXzZDxC5h1JAz796Oh3JX6xsDmj4ak4GEayVzo7piXR/K2uy2anNElXqrJxrqH1h4ZQM3nUvd&#13;&#10;KlLiK9pfSnmrMeZoaKGjb6IxVkPVwGpWy5/U3PcqQdXC5uQ025T/X1n94XRAYbtWPl9LEZTnO7on&#13;&#10;VPbYk3iDGAexjyGwjxEFp7BfQ8obhu3DAacopwMW8WeDvnxZljhXjy+zx3AmocdNzbsv1uvXq2p/&#13;&#10;c8UlzPQOohflp5V54jETWFWL1el9Ju7MwEdAaepCWXN0truzztWgTBHsHYqT4vun86rwZ9wPWaSs&#13;&#10;exs6QZfE4gmtCkcHU2ap2hTFo8b6RxcHY8dPYNg7VjUyq1N77ae0hkCPPV3g7AIzzG4GLqukPwKn&#13;&#10;/AKFOtF/A54RtXMMNIO9DRF/1/1qkxnzHx0YdRcLHmJ3qbdfreHRrK5Oz6jM/vdxhV8f++4bAAAA&#13;&#10;//8DAFBLAwQUAAYACAAAACEA2q5Mq+EAAAAPAQAADwAAAGRycy9kb3ducmV2LnhtbExP0U7DMAx8&#13;&#10;R+IfIiPxtqWlErCu6TSBJk0gpDH2AWlj2orEKU22tX+PJx7gxbLP5/NdsRqdFSccQudJQTpPQCDV&#13;&#10;3nTUKDh8bGaPIELUZLT1hAomDLAqr68KnRt/pnc87WMjWIRCrhW0Mfa5lKFu0ekw9z0S7z794HTk&#13;&#10;cWikGfSZxZ2Vd0lyL53uiD+0usenFuuv/dEpWGz7prK715f0Oxk22243vY3rSanbm/F5yWW9BBFx&#13;&#10;jH8XcMnA/qFkY5U/kgnCKnhI04ypCmZZxg0zfpFKwQWQZSH/5yh/AAAA//8DAFBLAQItABQABgAI&#13;&#10;AAAAIQC2gziS/gAAAOEBAAATAAAAAAAAAAAAAAAAAAAAAABbQ29udGVudF9UeXBlc10ueG1sUEsB&#13;&#10;Ai0AFAAGAAgAAAAhADj9If/WAAAAlAEAAAsAAAAAAAAAAAAAAAAALwEAAF9yZWxzLy5yZWxzUEsB&#13;&#10;Ai0AFAAGAAgAAAAhAKrWk5/lAQAANAQAAA4AAAAAAAAAAAAAAAAALgIAAGRycy9lMm9Eb2MueG1s&#13;&#10;UEsBAi0AFAAGAAgAAAAhANquTKvhAAAADwEAAA8AAAAAAAAAAAAAAAAAPwQAAGRycy9kb3ducmV2&#13;&#10;LnhtbFBLBQYAAAAABAAEAPMAAABNBQAAAAA=&#13;&#10;" strokecolor="black [3213]" strokeweight=".5pt">
                <v:stroke endarrow="block" joinstyle="miter"/>
              </v:shape>
            </w:pict>
          </mc:Fallback>
        </mc:AlternateContent>
      </w:r>
      <w:r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BA6E0EE" wp14:editId="49BDC1F1">
                <wp:simplePos x="0" y="0"/>
                <wp:positionH relativeFrom="column">
                  <wp:posOffset>3386667</wp:posOffset>
                </wp:positionH>
                <wp:positionV relativeFrom="paragraph">
                  <wp:posOffset>347133</wp:posOffset>
                </wp:positionV>
                <wp:extent cx="2226310" cy="635000"/>
                <wp:effectExtent l="0" t="0" r="8890" b="12700"/>
                <wp:wrapNone/>
                <wp:docPr id="31" name="Rounded 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6310" cy="635000"/>
                        </a:xfrm>
                        <a:prstGeom prst="roundRect">
                          <a:avLst>
                            <a:gd name="adj" fmla="val 8665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744E" w:rsidRPr="00F56DD0" w:rsidRDefault="0065744E" w:rsidP="0065744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The 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complainee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 xml:space="preserve"> is invited to a formal investigatory meeting following the complaint.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A6E0EE" id="Rounded Rectangle 31" o:spid="_x0000_s1032" style="position:absolute;margin-left:266.65pt;margin-top:27.35pt;width:175.3pt;height:50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5680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hue9oAIAAJ4FAAAOAAAAZHJzL2Uyb0RvYy54bWysVN1P2zAQf5+0/8Hy+0haoGMVKapATJMQ&#13;&#10;IGDi2XXs1pvt82y3SffXc3bStGx9mvbi3OU+f/d1edUaTTbCBwW2oqOTkhJhOdTKLiv6/eX20wUl&#13;&#10;ITJbMw1WVHQrAr2affxw2bipGMMKdC08QSc2TBtX0VWMbloUga+EYeEEnLAolOANi8j6ZVF71qB3&#13;&#10;o4txWU6KBnztPHARAv696YR0lv1LKXh8kDKISHRFMbeYX5/fRXqL2SWbLj1zK8X7NNg/ZGGYshh0&#13;&#10;cHXDIiNrr/5yZRT3EEDGEw6mACkVFxkDohmVf6B5XjEnMhYsTnBDmcL/c8vvN4+eqLqipyNKLDPY&#13;&#10;oydY21rU5Amrx+xSC4IyLFTjwhT1n92j77mAZELdSm/SF/GQNhd3OxRXtJFw/DkejyenI+wBR9nk&#13;&#10;9Lwsc/WLvbXzIX4VYEgiKupTGimHXFi2uQsxV7ju02T1D0qk0divDdPkYjI5T1miw14XqZ3LZKht&#13;&#10;egNoVd8qrTOTxkxca0/QQ0Vjm3Gi3YEWcsmySOg7vJmKWy06r09CYgETwpxoHt29T8a5sHHSZ6Yt&#13;&#10;aicziRkMhqNjhjrukul1k5nIIz0YlscM30ccLHJUsHEwNsqCP+ag/jlE7vR36DvMCX5sF22emgws&#13;&#10;/VlAvcVJ8tCtWHD8VmEb71iIj8xjj7DzeCfiAz5SQ1NR6ClKVuB/H/uf9HHUUUpJgzta0fBrzbyg&#13;&#10;RH+zuARfRmdnaakzc3b+eYyMP5QsDiV2ba4Bu4xzjtllMulHvSOlB/OK52SeoqKIWY6xK8qj3zHX&#13;&#10;sbsdeJC4mM+zGi6yY/HOPjuenKc6p7F7aV+Zd/0sR9yCe9jtcz+h3bDudZOlhfk6glQxCfd17Rk8&#13;&#10;Aki9uzKHfNban9XZGwAAAP//AwBQSwMEFAAGAAgAAAAhAMwjPX3jAAAADwEAAA8AAABkcnMvZG93&#13;&#10;bnJldi54bWxMT0tPwkAQvpv4HzZj4k22UMVauiVGY6JASAQTrkt3aCvd2aa7QPHXO5z0MpnHN98j&#13;&#10;m/a2EUfsfO1IwXAQgUAqnKmpVPC1frtLQPigyejGESo4o4dpfn2V6dS4E33icRVKwSTkU62gCqFN&#13;&#10;pfRFhVb7gWuR+LZzndWBx66UptMnJreNHEXRWFpdEytUusWXCov96mAV7H42794swvpMy/nH4nuJ&#13;&#10;+9EMlbq96V8nXJ4nIAL24e8DLhnYP+RsbOsOZLxoFDzEccxQbu4fQTAgSeInEFtGXjYyz+T/HPkv&#13;&#10;AAAA//8DAFBLAQItABQABgAIAAAAIQC2gziS/gAAAOEBAAATAAAAAAAAAAAAAAAAAAAAAABbQ29u&#13;&#10;dGVudF9UeXBlc10ueG1sUEsBAi0AFAAGAAgAAAAhADj9If/WAAAAlAEAAAsAAAAAAAAAAAAAAAAA&#13;&#10;LwEAAF9yZWxzLy5yZWxzUEsBAi0AFAAGAAgAAAAhAP+G572gAgAAngUAAA4AAAAAAAAAAAAAAAAA&#13;&#10;LgIAAGRycy9lMm9Eb2MueG1sUEsBAi0AFAAGAAgAAAAhAMwjPX3jAAAADwEAAA8AAAAAAAAAAAAA&#13;&#10;AAAA+gQAAGRycy9kb3ducmV2LnhtbFBLBQYAAAAABAAEAPMAAAAKBgAAAAA=&#13;&#10;" fillcolor="white [3201]" strokecolor="black [3213]" strokeweight="1pt">
                <v:stroke joinstyle="miter"/>
                <v:textbox>
                  <w:txbxContent>
                    <w:p w:rsidR="0065744E" w:rsidRPr="00F56DD0" w:rsidRDefault="0065744E" w:rsidP="0065744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The 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complainee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 xml:space="preserve"> is invited to a formal investigatory meeting following the complaint.</w:t>
                      </w:r>
                    </w:p>
                  </w:txbxContent>
                </v:textbox>
              </v:roundrect>
            </w:pict>
          </mc:Fallback>
        </mc:AlternateContent>
      </w:r>
      <w:r w:rsidR="00DC2015"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22223D1" wp14:editId="185139B0">
                <wp:simplePos x="0" y="0"/>
                <wp:positionH relativeFrom="column">
                  <wp:posOffset>93133</wp:posOffset>
                </wp:positionH>
                <wp:positionV relativeFrom="paragraph">
                  <wp:posOffset>338666</wp:posOffset>
                </wp:positionV>
                <wp:extent cx="2226310" cy="1109133"/>
                <wp:effectExtent l="0" t="0" r="8890" b="8890"/>
                <wp:wrapNone/>
                <wp:docPr id="23" name="Rounded 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6310" cy="1109133"/>
                        </a:xfrm>
                        <a:prstGeom prst="roundRect">
                          <a:avLst>
                            <a:gd name="adj" fmla="val 8665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2015" w:rsidRPr="00F56DD0" w:rsidRDefault="00DC2015" w:rsidP="00DC2015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An informal meeting is scheduled between the complainant and the 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complainee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 xml:space="preserve"> to resolve the matter. Necessary actions are agreed at this meeting to resolve the matter and draw it to a close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2223D1" id="Rounded Rectangle 23" o:spid="_x0000_s1033" style="position:absolute;margin-left:7.35pt;margin-top:26.65pt;width:175.3pt;height:87.35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5680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I7xWoQIAAJ8FAAAOAAAAZHJzL2Uyb0RvYy54bWysVF9P2zAQf5+072D5faQJUKAiRRWIaRKC&#13;&#10;Cph4dh27zWb7PNtt0n16zk6alq1P016cu9zd7/7f9U2rFdkI52swJc1PRpQIw6GqzbKk31/vv1xS&#13;&#10;4gMzFVNgREm3wtOb6edP142diAJWoCrhCIIYP2lsSVch2EmWeb4SmvkTsMKgUILTLCDrllnlWIPo&#13;&#10;WmXFaDTOGnCVdcCF9/j3rhPSacKXUvDwJKUXgaiSYmwhvS69i/hm02s2WTpmVzXvw2D/EIVmtUGn&#13;&#10;A9QdC4ysXf0XlK65Aw8ynHDQGUhZc5FywGzy0R/ZvKyYFSkXLI63Q5n8/4Plj5u5I3VV0uKUEsM0&#13;&#10;9ugZ1qYSFXnG6jGzVIKgDAvVWD9B/Rc7dz3nkYxZt9Lp+MV8SJuKux2KK9pAOP4simJ8mmMPOMry&#13;&#10;fHSVnybUbG9unQ9fBWgSiZK6GEcMIlWWbR58SCWu+jhZ9YMSqRU2bMMUuRyPz2OYCNjrIrWDjIbK&#13;&#10;xNeDqqv7WqnExDkTt8oRRChpaPMe4UALUaJlFtPvEk5U2CrRoT4LiRWMKaZA0+zuMRnnwoRxj6sM&#13;&#10;akcziREMhvkxQxV2wfS60UykmR4MR8cMP3ocLJJXMGEw1rUBdwyg+jl47vR32Xc5x/RDu2jT2FzE&#13;&#10;xOKfBVRbHCUH3Y55y+9rbOMD82HOHPYIW4+HIjzhIxU0JYWeomQF7vex/1EfZx2llDS4pCX1v9bM&#13;&#10;CUrUN4NbcJWfncWtTszZ+UWBjDuULA4lZq1vAbuc40myPJFRP6gdKR3oN7wns+gVRcxw9F1SHtyO&#13;&#10;uQ3d8cCLxMVsltRwky0LD+bF8gge6xzH7rV9Y872sxxwDR5ht9D9hHbDuteNlgZm6wCyDlG4r2vP&#13;&#10;4BVA6sOZOeST1v6uTt8BAAD//wMAUEsDBBQABgAIAAAAIQAN+Qpr4wAAAA4BAAAPAAAAZHJzL2Rv&#13;&#10;d25yZXYueG1sTE9NT8JAEL2b8B82Y+JNtraCpHRLjMZEhZAIJl6X7tAWurNNd4Hir3c4yWUyL2/m&#13;&#10;fWSz3jbiiJ2vHSl4GEYgkApnaioVfK/f7icgfNBkdOMIFZzRwywf3GQ6Ne5EX3hchVKwCPlUK6hC&#13;&#10;aFMpfVGh1X7oWiTmtq6zOjDsSmk6fWJx28g4isbS6prYodItvlRY7FcHq2D7+/PuzSKsz7Scfyx2&#13;&#10;S9zHn6jU3W3/OuXxPAURsA//H3DpwPkh52AbdyDjRcP48YkvFYySBATzyXjEy0ZBHE8ikHkmr2vk&#13;&#10;fwAAAP//AwBQSwECLQAUAAYACAAAACEAtoM4kv4AAADhAQAAEwAAAAAAAAAAAAAAAAAAAAAAW0Nv&#13;&#10;bnRlbnRfVHlwZXNdLnhtbFBLAQItABQABgAIAAAAIQA4/SH/1gAAAJQBAAALAAAAAAAAAAAAAAAA&#13;&#10;AC8BAABfcmVscy8ucmVsc1BLAQItABQABgAIAAAAIQCkI7xWoQIAAJ8FAAAOAAAAAAAAAAAAAAAA&#13;&#10;AC4CAABkcnMvZTJvRG9jLnhtbFBLAQItABQABgAIAAAAIQAN+Qpr4wAAAA4BAAAPAAAAAAAAAAAA&#13;&#10;AAAAAPsEAABkcnMvZG93bnJldi54bWxQSwUGAAAAAAQABADzAAAACwYAAAAA&#13;&#10;" fillcolor="white [3201]" strokecolor="black [3213]" strokeweight="1pt">
                <v:stroke joinstyle="miter"/>
                <v:textbox>
                  <w:txbxContent>
                    <w:p w:rsidR="00DC2015" w:rsidRPr="00F56DD0" w:rsidRDefault="00DC2015" w:rsidP="00DC2015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An informal meeting is scheduled between the complainant and the 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complainee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 xml:space="preserve"> to resolve the matter. Necessary actions are agreed at this meeting to resolve the matter and draw it to a close</w:t>
                      </w:r>
                    </w:p>
                  </w:txbxContent>
                </v:textbox>
              </v:roundrect>
            </w:pict>
          </mc:Fallback>
        </mc:AlternateContent>
      </w:r>
      <w:r w:rsidR="00DC2015"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01E740E" wp14:editId="1C56BB54">
                <wp:simplePos x="0" y="0"/>
                <wp:positionH relativeFrom="column">
                  <wp:posOffset>1189143</wp:posOffset>
                </wp:positionH>
                <wp:positionV relativeFrom="paragraph">
                  <wp:posOffset>-178223</wp:posOffset>
                </wp:positionV>
                <wp:extent cx="0" cy="422910"/>
                <wp:effectExtent l="63500" t="0" r="50800" b="34290"/>
                <wp:wrapNone/>
                <wp:docPr id="25" name="Straight Arrow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2291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FE33DAC" id="Straight Arrow Connector 25" o:spid="_x0000_s1026" type="#_x0000_t32" style="position:absolute;margin-left:93.65pt;margin-top:-14.05pt;width:0;height:33.3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69Oz5QEAADQEAAAOAAAAZHJzL2Uyb0RvYy54bWysU9uO0zAQfUfiHyy/07QVIKiarlCX5QVB&#13;&#10;xcIHeJ1xY8k3jYem/XvGTjblJiQQL07GnjNzzvF4e3P2TpwAs42hlavFUgoIOnY2HFv55fPds1dS&#13;&#10;ZFKhUy4GaOUFsrzZPX2yHdIG1rGPrgMUXCTkzZBa2ROlTdNk3YNXeRETBD40Eb0iDvHYdKgGru5d&#13;&#10;s14uXzZDxC5h1JAz796Oh3JX6xsDmj4ak4GEayVzo7piXR/K2uy2anNElXqrJxrqH1h4ZQM3nUvd&#13;&#10;KlLiK9pfSnmrMeZoaKGjb6IxVkPVwGpWy5/U3PcqQdXC5uQ025T/X1n94XRAYbtWrl9IEZTnO7on&#13;&#10;VPbYk3iDGAexjyGwjxEFp7BfQ8obhu3DAacopwMW8WeDvnxZljhXjy+zx3AmocdNzbvP1+vXq2p/&#13;&#10;c8UlzPQOohflp5V54jETWFWL1el9Ju7MwEdAaepCWXN0truzztWgTBHsHYqT4vun86rwZ9wPWaSs&#13;&#10;exs6QZfE4gmtCkcHU2ap2hTFo8b6RxcHY8dPYNg7VjUyq1N77ae0hkCPPV3g7AIzzG4GLqukPwKn&#13;&#10;/AKFOtF/A54RtXMMNIO9DRF/1/1qkxnzHx0YdRcLHmJ3qbdfreHRrK5Oz6jM/vdxhV8f++4bAAAA&#13;&#10;//8DAFBLAwQUAAYACAAAACEA8s8rfeMAAAAPAQAADwAAAGRycy9kb3ducmV2LnhtbExPy07DMBC8&#13;&#10;I/EP1iJxa520AtI0TlWBKlWgSqX0A5x4SSLsdbDdNvl7XC5wWWl2Z+dRrAaj2Rmd7ywJSKcJMKTa&#13;&#10;qo4aAcePzSQD5oMkJbUlFDCih1V5e1PIXNkLveP5EBoWRcjnUkAbQp9z7usWjfRT2yPF26d1RoYI&#13;&#10;XcOVk5cobjSfJckjN7Kj6NDKHp9brL8OJyNgse2bSu/fXtPvxG223X7cDetRiPu74WUZx3oJLOAQ&#13;&#10;/j7g2iHmhzIGq+yJlGc64uxpHqkCJrMsBXZl/G4qAfPsAXhZ8P89yh8AAAD//wMAUEsBAi0AFAAG&#13;&#10;AAgAAAAhALaDOJL+AAAA4QEAABMAAAAAAAAAAAAAAAAAAAAAAFtDb250ZW50X1R5cGVzXS54bWxQ&#13;&#10;SwECLQAUAAYACAAAACEAOP0h/9YAAACUAQAACwAAAAAAAAAAAAAAAAAvAQAAX3JlbHMvLnJlbHNQ&#13;&#10;SwECLQAUAAYACAAAACEAwuvTs+UBAAA0BAAADgAAAAAAAAAAAAAAAAAuAgAAZHJzL2Uyb0RvYy54&#13;&#10;bWxQSwECLQAUAAYACAAAACEA8s8rfeMAAAAPAQAADwAAAAAAAAAAAAAAAAA/BAAAZHJzL2Rvd25y&#13;&#10;ZXYueG1sUEsFBgAAAAAEAAQA8wAAAE8FAAAAAA==&#13;&#10;" strokecolor="black [3213]" strokeweight=".5pt">
                <v:stroke endarrow="block" joinstyle="miter"/>
              </v:shape>
            </w:pict>
          </mc:Fallback>
        </mc:AlternateContent>
      </w:r>
      <w:r w:rsidR="00DC2015"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5EEF5A9" wp14:editId="0BDD6154">
                <wp:simplePos x="0" y="0"/>
                <wp:positionH relativeFrom="column">
                  <wp:posOffset>-254212</wp:posOffset>
                </wp:positionH>
                <wp:positionV relativeFrom="paragraph">
                  <wp:posOffset>-237067</wp:posOffset>
                </wp:positionV>
                <wp:extent cx="1312333" cy="423333"/>
                <wp:effectExtent l="0" t="0" r="8890" b="8890"/>
                <wp:wrapNone/>
                <wp:docPr id="24" name="Rounded 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2333" cy="423333"/>
                        </a:xfrm>
                        <a:prstGeom prst="roundRect">
                          <a:avLst>
                            <a:gd name="adj" fmla="val 10257"/>
                          </a:avLst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tx1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2015" w:rsidRPr="0050043B" w:rsidRDefault="00DC2015" w:rsidP="00DC2015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Within 7 Days of the initial interview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5EEF5A9" id="Rounded Rectangle 24" o:spid="_x0000_s1034" style="position:absolute;margin-left:-20pt;margin-top:-18.65pt;width:103.35pt;height:33.3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67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53fEvAIAAO4FAAAOAAAAZHJzL2Uyb0RvYy54bWysVEtv2zAMvg/YfxB0X/1I+lhQpwgaZBhQ&#13;&#10;tEXboWdFlmJvsqhJSuLs15eSHadZcxqWg0KK/EjxM8nrm7ZRZCOsq0EXNDtLKRGaQ1nrVUF/vCy+&#13;&#10;XFHiPNMlU6BFQXfC0Zvp50/XWzMROVSgSmEJBtFusjUFrbw3kyRxvBINc2dghEajBNswj6pdJaVl&#13;&#10;W4zeqCRP04tkC7Y0FrhwDm/nnZFOY3wpBfcPUjrhiSoovs3H08ZzGc5kes0mK8tMVfP+GewfXtGw&#13;&#10;WmPSIdSceUbWtv4Qqqm5BQfSn3FoEpCy5iLWgNVk6V/VPFfMiFgLkuPMQJP7f2H5/ebRkrosaD6m&#13;&#10;RLMGv9ETrHUpSvKE7DG9UoKgDYnaGjdB/2fzaHvNoRiqbqVtwj/WQ9pI7m4gV7SecLzMRlk+Go0o&#13;&#10;4WgbB3EUgiYHtLHOfxPQkCAU1IZnhDdEYtnmzvnIcNk/k5U/KZGNwu+1YYpkaX5+2UfsnTH2PmZA&#13;&#10;OlB1uaiViopdLW+VJQgt6AJ/aWwGhBy5Kf0RGXpTDFjfZn3WI2BIPGeu6hKUKM3B944haBLY7PiL&#13;&#10;kt8pEVIp/SQkfhBkLI+Fx1E4pGOcC+0vhkjoHWASyxqA2Smg8vt39r4BJuKIDMD0FPA444CIWUH7&#13;&#10;AdzUGuypAOWvIXPnv6++qzmU79tlG7vwKhQWbpZQ7rAzLXQj6wxf1EjpHXP+kVn85jjNuHf8Ax5S&#13;&#10;wbag0EuUVGD/nLoP/jg6aKVkizNfUPd7zaygRH3XOFRfs/E4LImojM8vc1Tse8vyvUWvm1vA5slw&#13;&#10;wxkexeDv1V6UFppXXE+zkBVNTHPMXVDu7V659d0uwgXHxWwW3XAxGObv9LPhIXjgOTTTS/vKrOln&#13;&#10;w+NU3cN+P7BJbPhumg6+AalhtvYgax+MB157BZcKSkdb670evQ5revoGAAD//wMAUEsDBBQABgAI&#13;&#10;AAAAIQC1w+7p5QAAAA8BAAAPAAAAZHJzL2Rvd25yZXYueG1sTI9BT8JAEIXvJv6HzZh4g61ASi3d&#13;&#10;EsSQeBQ0AW/b7thWurO1u0D99w4nvUxmMjPvvS9bDrYVZ+x940jBwzgCgVQ601Cl4P1tM0pA+KDJ&#13;&#10;6NYRKvhBD8v89ibTqXEX2uJ5FyrBIuRTraAOoUul9GWNVvux65B49+l6qwOPfSVNry8sbls5iaJY&#13;&#10;Wt0QO9S6w3WN5XF3sgqS/cfX6jXZPFXtd9wck+Jg3PpFqfu74XnBZbUAEXAIfx9wZeD8kHOwwp3I&#13;&#10;eNEqGM0iBgrcTOdTENeLOJ6DKBRMHmcg80z+58h/AQAA//8DAFBLAQItABQABgAIAAAAIQC2gziS&#13;&#10;/gAAAOEBAAATAAAAAAAAAAAAAAAAAAAAAABbQ29udGVudF9UeXBlc10ueG1sUEsBAi0AFAAGAAgA&#13;&#10;AAAhADj9If/WAAAAlAEAAAsAAAAAAAAAAAAAAAAALwEAAF9yZWxzLy5yZWxzUEsBAi0AFAAGAAgA&#13;&#10;AAAhAGTnd8S8AgAA7gUAAA4AAAAAAAAAAAAAAAAALgIAAGRycy9lMm9Eb2MueG1sUEsBAi0AFAAG&#13;&#10;AAgAAAAhALXD7unlAAAADwEAAA8AAAAAAAAAAAAAAAAAFgUAAGRycy9kb3ducmV2LnhtbFBLBQYA&#13;&#10;AAAABAAEAPMAAAAoBgAAAAA=&#13;&#10;" fillcolor="yellow" strokecolor="black [3213]" strokeweight="1pt">
                <v:stroke dashstyle="dashDot" joinstyle="miter"/>
                <v:textbox>
                  <w:txbxContent>
                    <w:p w:rsidR="00DC2015" w:rsidRPr="0050043B" w:rsidRDefault="00DC2015" w:rsidP="00DC2015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Within 7 Days of the initial interview</w:t>
                      </w:r>
                    </w:p>
                  </w:txbxContent>
                </v:textbox>
              </v:roundrect>
            </w:pict>
          </mc:Fallback>
        </mc:AlternateContent>
      </w:r>
    </w:p>
    <w:p w:rsidR="0050043B" w:rsidRDefault="0050043B" w:rsidP="00F56DD0">
      <w:pPr>
        <w:spacing w:before="100" w:beforeAutospacing="1" w:after="100" w:afterAutospacing="1"/>
        <w:rPr>
          <w:rFonts w:ascii="Times" w:eastAsia="Times New Roman" w:hAnsi="Times" w:cs="Times New Roman"/>
          <w:b/>
          <w:bCs/>
          <w:sz w:val="28"/>
          <w:szCs w:val="28"/>
          <w:lang w:eastAsia="en-GB"/>
        </w:rPr>
      </w:pPr>
    </w:p>
    <w:p w:rsidR="0050043B" w:rsidRDefault="0065744E" w:rsidP="00F56DD0">
      <w:pPr>
        <w:spacing w:before="100" w:beforeAutospacing="1" w:after="100" w:afterAutospacing="1"/>
        <w:rPr>
          <w:rFonts w:ascii="Times" w:eastAsia="Times New Roman" w:hAnsi="Times" w:cs="Times New Roman"/>
          <w:b/>
          <w:bCs/>
          <w:sz w:val="28"/>
          <w:szCs w:val="28"/>
          <w:lang w:eastAsia="en-GB"/>
        </w:rPr>
      </w:pPr>
      <w:r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0EEC059" wp14:editId="4DDE49C5">
                <wp:simplePos x="0" y="0"/>
                <wp:positionH relativeFrom="column">
                  <wp:posOffset>4516331</wp:posOffset>
                </wp:positionH>
                <wp:positionV relativeFrom="paragraph">
                  <wp:posOffset>283422</wp:posOffset>
                </wp:positionV>
                <wp:extent cx="936201" cy="499533"/>
                <wp:effectExtent l="0" t="0" r="54610" b="34290"/>
                <wp:wrapNone/>
                <wp:docPr id="37" name="Straight Arrow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36201" cy="49953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EA4E10" id="Straight Arrow Connector 37" o:spid="_x0000_s1026" type="#_x0000_t32" style="position:absolute;margin-left:355.6pt;margin-top:22.3pt;width:73.7pt;height:39.3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Fvua6wEAADkEAAAOAAAAZHJzL2Uyb0RvYy54bWysU9uO0zAQfUfiHyy/07RbWGjUdIW6LC8I&#13;&#10;qr18gNexG0u2xxqbpv17xk6achMSiBcnY885M+d4vL45OssOCqMB3/DFbM6Z8hJa4/cNf3q8e/WO&#13;&#10;s5iEb4UFrxp+UpHfbF6+WPehVlfQgW0VMiLxse5Dw7uUQl1VUXbKiTiDoDwdakAnEoW4r1oUPbE7&#13;&#10;W13N59dVD9gGBKlipN3b4ZBvCr/WSqYvWkeVmG049ZbKimV9zmu1WYt6jyJ0Ro5tiH/owgnjqehE&#13;&#10;dSuSYF/R/ELljESIoNNMgqtAayNV0UBqFvOf1Dx0IqiihcyJYbIp/j9a+fmwQ2bahi/fcuaFozt6&#13;&#10;SCjMvkvsPSL0bAvek4+AjFLIrz7EmmBbv8MximGHWfxRo8tfksWOxePT5LE6JiZpc7W8JqWcSTp6&#13;&#10;vVq9WS4zZ3UBB4zpowLH8k/D49jM1MWi+CwOn2IagGdArmx9XiNY094Za0uQR0ltLbKDoCFIx8VY&#13;&#10;8IesJIz94FuWToEcSGiE31s1ZmbWKssehJa/dLJqqHivNBlI0obOyuhe6gkplU/nmtZTdoZp6m4C&#13;&#10;zoukPwLH/AxVZaz/BjwhSmXwaQI74wF/V/1ikx7yzw4MurMFz9CeyggUa2g+yzWObyk/gO/jAr+8&#13;&#10;+M03AAAA//8DAFBLAwQUAAYACAAAACEALXAc3OUAAAAPAQAADwAAAGRycy9kb3ducmV2LnhtbEyP&#13;&#10;3U7DMAyF75F4h8hI3LG03RilazpNoEkTE9IYPEDamLYiPyXJtvbtMVdwY9ny5+NzyvVoNDujD72z&#13;&#10;AtJZAgxt41RvWwEf79u7HFiI0iqpnUUBEwZYV9dXpSyUu9g3PB9jy0jEhkIK6GIcCs5D06GRYeYG&#13;&#10;tLT7dN7ISKNvufLyQuJG8yxJltzI3tKHTg741GHzdTwZAY+7oa31Yf+Sfid+u+sP0+u4mYS4vRmf&#13;&#10;V1Q2K2ARx/h3Ab8ZyD9UZKx2J6sC0wIe0jQjVMBisQRGQH6fU1MTmc3nwKuS/89R/QAAAP//AwBQ&#13;&#10;SwECLQAUAAYACAAAACEAtoM4kv4AAADhAQAAEwAAAAAAAAAAAAAAAAAAAAAAW0NvbnRlbnRfVHlw&#13;&#10;ZXNdLnhtbFBLAQItABQABgAIAAAAIQA4/SH/1gAAAJQBAAALAAAAAAAAAAAAAAAAAC8BAABfcmVs&#13;&#10;cy8ucmVsc1BLAQItABQABgAIAAAAIQDFFvua6wEAADkEAAAOAAAAAAAAAAAAAAAAAC4CAABkcnMv&#13;&#10;ZTJvRG9jLnhtbFBLAQItABQABgAIAAAAIQAtcBzc5QAAAA8BAAAPAAAAAAAAAAAAAAAAAEUEAABk&#13;&#10;cnMvZG93bnJldi54bWxQSwUGAAAAAAQABADzAAAAVwUAAAAA&#13;&#10;" strokecolor="black [3213]" strokeweight=".5pt">
                <v:stroke endarrow="block" joinstyle="miter"/>
              </v:shape>
            </w:pict>
          </mc:Fallback>
        </mc:AlternateContent>
      </w:r>
      <w:r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AD6BDF4" wp14:editId="000B4D80">
                <wp:simplePos x="0" y="0"/>
                <wp:positionH relativeFrom="column">
                  <wp:posOffset>3445933</wp:posOffset>
                </wp:positionH>
                <wp:positionV relativeFrom="paragraph">
                  <wp:posOffset>283421</wp:posOffset>
                </wp:positionV>
                <wp:extent cx="1071034" cy="499533"/>
                <wp:effectExtent l="25400" t="0" r="21590" b="34290"/>
                <wp:wrapNone/>
                <wp:docPr id="34" name="Straight Arrow Connector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71034" cy="49953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43D26" id="Straight Arrow Connector 34" o:spid="_x0000_s1026" type="#_x0000_t32" style="position:absolute;margin-left:271.35pt;margin-top:22.3pt;width:84.35pt;height:39.35pt;flip:x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xRpi8AEAAEQEAAAOAAAAZHJzL2Uyb0RvYy54bWysU9uO0zAQfUfiHyy/06Tb5bJR0xXqsvCA&#13;&#10;oGLhA7zOuLHkm8amaf+esZOm3CQE4sWK7TnnzDkZr2+P1rADYNTetXy5qDkDJ32n3b7lXz7fP3vF&#13;&#10;WUzCdcJ4By0/QeS3m6dP1kNo4Mr33nSAjEhcbIbQ8j6l0FRVlD1YERc+gKNL5dGKRFvcVx2Kgdit&#13;&#10;qa7q+kU1eOwCegkx0undeMk3hV8pkOmjUhESMy2n3lJZsayPea02a9HsUYRey6kN8Q9dWKEdic5U&#13;&#10;dyIJ9hX1L1RWS/TRq7SQ3lZeKS2heCA3y/onNw+9CFC8UDgxzDHF/0crPxx2yHTX8tU1Z05Y+kcP&#13;&#10;CYXe94m9RvQD23rnKEePjEooryHEhmBbt8NpF8MOs/mjQsuU0eEdjUKJgwyyY0n7NKcNx8QkHS7r&#13;&#10;l8s6q0q6u765eb5aZfpq5Ml8AWN6C96y/NHyOPU1NzRqiMP7mEbgGZDBxuU1eqO7e21M2eSpgq1B&#13;&#10;dhA0D+m4nAR/qEpCmzeuY+kUKIyEWri9gakys1Y5gdFz+UonA6PiJ1CUZfZW3JcpvugJKcGls6Zx&#13;&#10;VJ1hirqbgfWfgVN9hkKZ8L8Bz4ii7F2awVY7j79Tv8SkxvpzAqPvHMGj705lGko0NKrlN07PKr+F&#13;&#10;7/cFfnn8m28AAAD//wMAUEsDBBQABgAIAAAAIQAzYrKn5AAAAA8BAAAPAAAAZHJzL2Rvd25yZXYu&#13;&#10;eG1sTI/JTsMwEIbvSLyDNUjcqLPRVGmcCqjaAxKHBiJxdGNnEfE4ip02vD3DCS4jjeabf8l3ixnY&#13;&#10;RU+utyggXAXANNZW9dgK+Hg/PGyAOS9RycGiFvCtHeyK25tcZspe8aQvpW8ZiaDLpIDO+zHj3NWd&#13;&#10;NtKt7KiRbo2djPS0Ti1Xk7ySuBl4FARrbmSP5NDJUb90uv4qZ0Mmr29l2nweYpz3m2PVVM/HrjoJ&#13;&#10;cX+37Lc0nrbAvF783wf8dqD8UFCws51ROTYIeEyilFABSbIGRkAahgmwM5FRHAMvcv6/R/EDAAD/&#13;&#10;/wMAUEsBAi0AFAAGAAgAAAAhALaDOJL+AAAA4QEAABMAAAAAAAAAAAAAAAAAAAAAAFtDb250ZW50&#13;&#10;X1R5cGVzXS54bWxQSwECLQAUAAYACAAAACEAOP0h/9YAAACUAQAACwAAAAAAAAAAAAAAAAAvAQAA&#13;&#10;X3JlbHMvLnJlbHNQSwECLQAUAAYACAAAACEA3sUaYvABAABEBAAADgAAAAAAAAAAAAAAAAAuAgAA&#13;&#10;ZHJzL2Uyb0RvYy54bWxQSwECLQAUAAYACAAAACEAM2Kyp+QAAAAPAQAADwAAAAAAAAAAAAAAAABK&#13;&#10;BAAAZHJzL2Rvd25yZXYueG1sUEsFBgAAAAAEAAQA8wAAAFsFAAAAAA==&#13;&#10;" strokecolor="black [3213]" strokeweight=".5pt">
                <v:stroke endarrow="block" joinstyle="miter"/>
              </v:shape>
            </w:pict>
          </mc:Fallback>
        </mc:AlternateContent>
      </w:r>
    </w:p>
    <w:p w:rsidR="0050043B" w:rsidRDefault="00DC2015" w:rsidP="00F56DD0">
      <w:pPr>
        <w:spacing w:before="100" w:beforeAutospacing="1" w:after="100" w:afterAutospacing="1"/>
        <w:rPr>
          <w:rFonts w:ascii="Times" w:eastAsia="Times New Roman" w:hAnsi="Times" w:cs="Times New Roman"/>
          <w:b/>
          <w:bCs/>
          <w:sz w:val="28"/>
          <w:szCs w:val="28"/>
          <w:lang w:eastAsia="en-GB"/>
        </w:rPr>
      </w:pPr>
      <w:r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C9FF8FC" wp14:editId="6CDC56B3">
                <wp:simplePos x="0" y="0"/>
                <wp:positionH relativeFrom="column">
                  <wp:posOffset>-233468</wp:posOffset>
                </wp:positionH>
                <wp:positionV relativeFrom="paragraph">
                  <wp:posOffset>381635</wp:posOffset>
                </wp:positionV>
                <wp:extent cx="1312333" cy="423333"/>
                <wp:effectExtent l="0" t="0" r="8890" b="8890"/>
                <wp:wrapNone/>
                <wp:docPr id="28" name="Rounded 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2333" cy="423333"/>
                        </a:xfrm>
                        <a:prstGeom prst="roundRect">
                          <a:avLst>
                            <a:gd name="adj" fmla="val 10257"/>
                          </a:avLst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tx1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2015" w:rsidRPr="0050043B" w:rsidRDefault="00DC2015" w:rsidP="00DC2015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Within 7 Days of the informal meeting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C9FF8FC" id="Rounded Rectangle 28" o:spid="_x0000_s1035" style="position:absolute;margin-left:-18.4pt;margin-top:30.05pt;width:103.35pt;height:33.3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67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FKGavAIAAO4FAAAOAAAAZHJzL2Uyb0RvYy54bWysVE1v2zAMvQ/YfxB0X/2RtF2DOkXQIMOA&#13;&#10;oi3aDj0rshR7k0VNUhJnv76U7DjNmtOwHBTS5CPFJ5LXN22jyEZYV4MuaHaWUiI0h7LWq4L+eFl8&#13;&#10;+UqJ80yXTIEWBd0JR2+mnz9db81E5FCBKoUlGES7ydYUtPLeTJLE8Uo0zJ2BERqNEmzDPKp2lZSW&#13;&#10;bTF6o5I8TS+SLdjSWODCOfw674x0GuNLKbh/kNIJT1RB8W4+njaey3Am02s2WVlmqpr312D/cIuG&#13;&#10;1RqTDqHmzDOytvWHUE3NLTiQ/oxDk4CUNRexBqwmS/+q5rliRsRakBxnBprc/wvL7zePltRlQXN8&#13;&#10;Kc0afKMnWOtSlOQJ2WN6pQRBGxK1NW6C/s/m0faaQzFU3UrbhH+sh7SR3N1Armg94fgxG2X5aDSi&#13;&#10;hKNtHMRRCJoc0MY6/01AQ4JQUBuuEe4QiWWbO+cjw2V/TVb+pEQ2Ct9rwxTJ0vz8so/YO2PsfcyA&#13;&#10;dKDqclErFRW7Wt4qSxBa0AX+0tgMCDlyU/ojMvSmGLC+zfqsR8CQeM5c1SUoUZqD7x1D0CSw2fEX&#13;&#10;Jb9TIqRS+klIfBBkLI+Fx1E4pGOcC+0vhkjoHWASyxqA2Smg8vt79r4BJuKIDMD0FPA444CIWUH7&#13;&#10;AdzUGuypAOWvIXPnv6++qzmU79tlG7vwKhQWviyh3GFnWuhG1hm+qJHSO+b8I7P45jjNuHf8Ax5S&#13;&#10;wbag0EuUVGD/nPoe/HF00ErJFme+oO73mllBifqucaiusvE4LImojM8vc1Tse8vyvUWvm1vA5slw&#13;&#10;wxkexeDv1V6UFppXXE+zkBVNTHPMXVDu7V659d0uwgXHxWwW3XAxGObv9LPhIXjgOTTTS/vKrOln&#13;&#10;w+NU3cN+P7BJbPhumg6+AalhtvYgax+MB157BZcKSkdb670evQ5revoGAAD//wMAUEsDBBQABgAI&#13;&#10;AAAAIQAcqe/p4wAAAA8BAAAPAAAAZHJzL2Rvd25yZXYueG1sTI9BT8MwDIXvSPyHyEjctnRDqrqu&#13;&#10;6TSGJnFkAwm4pY1pyxKnNNlW/j3eaVwsW89+/l6xGp0VJxxC50nBbJqAQKq96ahR8Pa6nWQgQtRk&#13;&#10;tPWECn4xwKq8vSl0bvyZdnjax0awCYVcK2hj7HMpQ92i02HqeyTWvvzgdORxaKQZ9JnNnZXzJEml&#13;&#10;0x3xh1b3uGmxPuyPTkH2/vm9fsm2j439SbtDVn0Yv3lW6v5ufFpyWS9BRBzj9QIuGZgfSgar/JFM&#13;&#10;EFbB5CFl/qggTWYgLgvpYgGi4mbOiiwL+T9H+QcAAP//AwBQSwECLQAUAAYACAAAACEAtoM4kv4A&#13;&#10;AADhAQAAEwAAAAAAAAAAAAAAAAAAAAAAW0NvbnRlbnRfVHlwZXNdLnhtbFBLAQItABQABgAIAAAA&#13;&#10;IQA4/SH/1gAAAJQBAAALAAAAAAAAAAAAAAAAAC8BAABfcmVscy8ucmVsc1BLAQItABQABgAIAAAA&#13;&#10;IQAsFKGavAIAAO4FAAAOAAAAAAAAAAAAAAAAAC4CAABkcnMvZTJvRG9jLnhtbFBLAQItABQABgAI&#13;&#10;AAAAIQAcqe/p4wAAAA8BAAAPAAAAAAAAAAAAAAAAABYFAABkcnMvZG93bnJldi54bWxQSwUGAAAA&#13;&#10;AAQABADzAAAAJgYAAAAA&#13;&#10;" fillcolor="yellow" strokecolor="black [3213]" strokeweight="1pt">
                <v:stroke dashstyle="dashDot" joinstyle="miter"/>
                <v:textbox>
                  <w:txbxContent>
                    <w:p w:rsidR="00DC2015" w:rsidRPr="0050043B" w:rsidRDefault="00DC2015" w:rsidP="00DC2015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Within 7 Days of the informal meeting</w:t>
                      </w:r>
                    </w:p>
                  </w:txbxContent>
                </v:textbox>
              </v:roundrect>
            </w:pict>
          </mc:Fallback>
        </mc:AlternateContent>
      </w:r>
    </w:p>
    <w:p w:rsidR="0050043B" w:rsidRDefault="0065744E" w:rsidP="00F56DD0">
      <w:pPr>
        <w:spacing w:before="100" w:beforeAutospacing="1" w:after="100" w:afterAutospacing="1"/>
        <w:rPr>
          <w:rFonts w:ascii="Times" w:eastAsia="Times New Roman" w:hAnsi="Times" w:cs="Times New Roman"/>
          <w:b/>
          <w:bCs/>
          <w:sz w:val="28"/>
          <w:szCs w:val="28"/>
          <w:lang w:eastAsia="en-GB"/>
        </w:rPr>
      </w:pPr>
      <w:r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2466185" wp14:editId="39FA964F">
                <wp:simplePos x="0" y="0"/>
                <wp:positionH relativeFrom="column">
                  <wp:posOffset>4388696</wp:posOffset>
                </wp:positionH>
                <wp:positionV relativeFrom="paragraph">
                  <wp:posOffset>109855</wp:posOffset>
                </wp:positionV>
                <wp:extent cx="1896110" cy="922655"/>
                <wp:effectExtent l="0" t="0" r="8890" b="17145"/>
                <wp:wrapNone/>
                <wp:docPr id="36" name="Rounded 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6110" cy="922655"/>
                        </a:xfrm>
                        <a:prstGeom prst="roundRect">
                          <a:avLst>
                            <a:gd name="adj" fmla="val 8665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744E" w:rsidRPr="00F56DD0" w:rsidRDefault="0065744E" w:rsidP="0065744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Through the formal investigation it is found that none of the points raised in the complaint to be true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466185" id="Rounded Rectangle 36" o:spid="_x0000_s1036" style="position:absolute;margin-left:345.55pt;margin-top:8.65pt;width:149.3pt;height:72.6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680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osajowIAAJ8FAAAOAAAAZHJzL2Uyb0RvYy54bWysVEtv2zAMvg/YfxB0Xx1nbdYGcYqgRYcB&#13;&#10;RRu0HXpWZCnxJomapMTOfn0p+ZF0y2nYRSZN8uObs+tGK7ITzldgCpqfjSgRhkNZmXVBv7/cfbqk&#13;&#10;xAdmSqbAiILuhafX848fZrWdijFsQJXCEQQxflrbgm5CsNMs83wjNPNnYIVBoQSnWUDWrbPSsRrR&#13;&#10;tcrGo9Ekq8GV1gEX3uPf21ZI5wlfSsHDo5ReBKIKirGF9Lr0ruKbzWdsunbMbirehcH+IQrNKoNO&#13;&#10;B6hbFhjZuuovKF1xBx5kOOOgM5Cy4iLlgNnkoz+yed4wK1IuWBxvhzL5/wfLH3ZLR6qyoJ8nlBim&#13;&#10;sUdPsDWlKMkTVo+ZtRIEZVio2vop6j/bpes4j2TMupFOxy/mQ5pU3P1QXNEEwvFnfnk1yXPsAUfZ&#13;&#10;1Xg8ubiIoNnB2jofvgrQJBIFdTGMGEMqLNvd+5AqXHZhsvIHJVIr7NeOKXI5mfSAnS5C95DRUJn4&#13;&#10;elBVeVcplZg4ZuJGOYIIBQ1N3oV0pIUo0TKL2bf5JirslWhRn4TEAmKG4xRoGt0DJuNcmJDql5BQ&#13;&#10;O5pJjGAwzE8ZqtAH0+lGM5FGejAcnTJ873GwSF7BhMFYVwbcKYDy5+C51e+zb3OO6Ydm1aSpwYZ2&#13;&#10;s7CCco+j5KDdMW/5XYV9vGc+LJnDJmHr8VCER3ykgrqg0FGUbMD9PvU/6uOso5SSGpe0oP7XljlB&#13;&#10;ifpmcAuu8vPzuNWJOb/4MkbGHUtWxxKz1TeAbc7xJFmeyKgfVE9KB/oV78kiekURMxx9F5QH1zM3&#13;&#10;oT0eeJG4WCySGm6yZeHePFsewWOh49y9NK/M2W6YA67BA/QLzaZpRNvxP+hGSwOLbQBZhSiMpW7r&#13;&#10;2jF4BZB6d2aO+aR1uKvzNwAAAP//AwBQSwMEFAAGAAgAAAAhAPmu7/PkAAAADwEAAA8AAABkcnMv&#13;&#10;ZG93bnJldi54bWxMT01Lw0AQvQv+h2UEb3aTCGmTZlNEEfwoBVvB6zY7TWKzsyG7bVN/fceTXgZm&#13;&#10;3pv3USxG24kjDr51pCCeRCCQKmdaqhV8bp7vZiB80GR05wgVnNHDory+KnRu3Ik+8LgOtWAR8rlW&#13;&#10;0ITQ51L6qkGr/cT1SIzt3GB14HWopRn0icVtJ5MoSqXVLbFDo3t8bLDarw9Wwe7n68WbZdicafX+&#13;&#10;uvxe4T55Q6Vub8anOY+HOYiAY/j7gN8OnB9KDrZ1BzJedArSLI6ZysD0HgQTslk2BbHlQ5qkIMtC&#13;&#10;/u9RXgAAAP//AwBQSwECLQAUAAYACAAAACEAtoM4kv4AAADhAQAAEwAAAAAAAAAAAAAAAAAAAAAA&#13;&#10;W0NvbnRlbnRfVHlwZXNdLnhtbFBLAQItABQABgAIAAAAIQA4/SH/1gAAAJQBAAALAAAAAAAAAAAA&#13;&#10;AAAAAC8BAABfcmVscy8ucmVsc1BLAQItABQABgAIAAAAIQDJosajowIAAJ8FAAAOAAAAAAAAAAAA&#13;&#10;AAAAAC4CAABkcnMvZTJvRG9jLnhtbFBLAQItABQABgAIAAAAIQD5ru/z5AAAAA8BAAAPAAAAAAAA&#13;&#10;AAAAAAAAAP0EAABkcnMvZG93bnJldi54bWxQSwUGAAAAAAQABADzAAAADgYAAAAA&#13;&#10;" fillcolor="white [3201]" strokecolor="black [3213]" strokeweight="1pt">
                <v:stroke joinstyle="miter"/>
                <v:textbox>
                  <w:txbxContent>
                    <w:p w:rsidR="0065744E" w:rsidRPr="00F56DD0" w:rsidRDefault="0065744E" w:rsidP="0065744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Through the formal investigation it is found that none of the points raised in the complaint to be true 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535EA50" wp14:editId="63110250">
                <wp:simplePos x="0" y="0"/>
                <wp:positionH relativeFrom="column">
                  <wp:posOffset>2437765</wp:posOffset>
                </wp:positionH>
                <wp:positionV relativeFrom="paragraph">
                  <wp:posOffset>109855</wp:posOffset>
                </wp:positionV>
                <wp:extent cx="1896428" cy="922655"/>
                <wp:effectExtent l="0" t="0" r="8890" b="17145"/>
                <wp:wrapNone/>
                <wp:docPr id="35" name="Rounded 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6428" cy="922655"/>
                        </a:xfrm>
                        <a:prstGeom prst="roundRect">
                          <a:avLst>
                            <a:gd name="adj" fmla="val 8665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744E" w:rsidRPr="00F56DD0" w:rsidRDefault="0065744E" w:rsidP="0065744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Through the formal investigation it is found that one or more of the points raised in the complaint to be true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35EA50" id="Rounded Rectangle 35" o:spid="_x0000_s1037" style="position:absolute;margin-left:191.95pt;margin-top:8.65pt;width:149.35pt;height:72.6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680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tbulowIAAJ8FAAAOAAAAZHJzL2Uyb0RvYy54bWysVE1v2zAMvQ/YfxB0Xx17adYGdYqgRYcB&#13;&#10;RVe0HXpWZCnxJomapMTOfv0o+SPpltOwi0ya5BMfRfLqutWK7ITzNZiS5mcTSoThUNVmXdJvL3cf&#13;&#10;LijxgZmKKTCipHvh6fXi/burxs5FARtQlXAEQYyfN7akmxDsPMs83wjN/BlYYdAowWkWUHXrrHKs&#13;&#10;QXStsmIymWUNuMo64MJ7/HvbGeki4UspePgqpReBqJJibiGdLp2reGaLKzZfO2Y3Ne/TYP+QhWa1&#13;&#10;wUtHqFsWGNm6+i8oXXMHHmQ446AzkLLmInFANvnkDzbPG2ZF4oLF8XYsk/9/sPxh9+hIXZX04zkl&#13;&#10;hml8oyfYmkpU5Amrx8xaCYI2LFRj/Rz9n+2j6zWPYmTdSqfjF/mQNhV3PxZXtIFw/JlfXM6mBbYD&#13;&#10;R9tlUczOE2h2iLbOh88CNIlCSV1MI+aQCst29z6kCld9mqz6TonUCt9rxxS5mM0GwN4XoQfIGKhM&#13;&#10;PD2ourqrlUpKbDNxoxxBhJKGNo88Me7IC7UYmUX2Hd8khb0SHeqTkFhAZFikRFPrHjAZ58KEWY+r&#13;&#10;DHrHMIkZjIH5qUAVhmR63xgmUkuPgZNTgW9vHCPSrWDCGKxrA+4UQPVjvLnzH9h3nCP90K7a1DV5&#13;&#10;co2/VlDtsZUcdDPmLb+r8R3vmQ+PzOEj4fjhoghf8ZAKmpJCL1GyAffr1P/oj72OVkoaHNKS+p9b&#13;&#10;5gQl6ovBKbjMp9M41UmZnn8qUHHHltWxxWz1DeAz57iSLE9i9A9qEKUD/Yr7ZBlvRRMzHO8uKQ9u&#13;&#10;UG5CtzxwI3GxXCY3nGTLwr15tjyCx0LHvntpX5mzfTMHHIMHGAaazVOLdr128I2RBpbbALIO0Xio&#13;&#10;a6/gFkDpzZo51pPXYa8ufgMAAP//AwBQSwMEFAAGAAgAAAAhAN0TfOfkAAAADwEAAA8AAABkcnMv&#13;&#10;ZG93bnJldi54bWxMT01rwzAMvQ/2H4wGu63OEsjSNE4ZG4N9lMLawq5urCZZYznEbpvu11c7bRch&#13;&#10;6T09vVfMR9uJIw6+daTgfhKBQKqcaalWsFm/3GUgfNBkdOcIFZzRw7y8vip0btyJPvG4CrVgEfK5&#13;&#10;VtCE0OdS+qpBq/3E9UiM7dxgdeBxqKUZ9InFbSfjKEql1S3xh0b3+NRgtV8drILdz9erN4uwPtPy&#13;&#10;423xvcR9/I5K3d6MzzMujzMQAcfwdwG/Gdg/lGxs6w5kvOgUJFkyZSoDDwkIJqRZnILY8iLlRpaF&#13;&#10;/J+jvAAAAP//AwBQSwECLQAUAAYACAAAACEAtoM4kv4AAADhAQAAEwAAAAAAAAAAAAAAAAAAAAAA&#13;&#10;W0NvbnRlbnRfVHlwZXNdLnhtbFBLAQItABQABgAIAAAAIQA4/SH/1gAAAJQBAAALAAAAAAAAAAAA&#13;&#10;AAAAAC8BAABfcmVscy8ucmVsc1BLAQItABQABgAIAAAAIQCftbulowIAAJ8FAAAOAAAAAAAAAAAA&#13;&#10;AAAAAC4CAABkcnMvZTJvRG9jLnhtbFBLAQItABQABgAIAAAAIQDdE3zn5AAAAA8BAAAPAAAAAAAA&#13;&#10;AAAAAAAAAP0EAABkcnMvZG93bnJldi54bWxQSwUGAAAAAAQABADzAAAADgYAAAAA&#13;&#10;" fillcolor="white [3201]" strokecolor="black [3213]" strokeweight="1pt">
                <v:stroke joinstyle="miter"/>
                <v:textbox>
                  <w:txbxContent>
                    <w:p w:rsidR="0065744E" w:rsidRPr="00F56DD0" w:rsidRDefault="0065744E" w:rsidP="0065744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Through the formal investigation it is found that one or more of the points raised in the complaint to be true </w:t>
                      </w:r>
                    </w:p>
                  </w:txbxContent>
                </v:textbox>
              </v:roundrect>
            </w:pict>
          </mc:Fallback>
        </mc:AlternateContent>
      </w:r>
      <w:r w:rsidR="00DC2015"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5CB8FFE" wp14:editId="2C286075">
                <wp:simplePos x="0" y="0"/>
                <wp:positionH relativeFrom="column">
                  <wp:posOffset>1188509</wp:posOffset>
                </wp:positionH>
                <wp:positionV relativeFrom="paragraph">
                  <wp:posOffset>16510</wp:posOffset>
                </wp:positionV>
                <wp:extent cx="0" cy="422910"/>
                <wp:effectExtent l="63500" t="0" r="50800" b="34290"/>
                <wp:wrapNone/>
                <wp:docPr id="27" name="Straight Arrow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2291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C86A365" id="Straight Arrow Connector 27" o:spid="_x0000_s1026" type="#_x0000_t32" style="position:absolute;margin-left:93.6pt;margin-top:1.3pt;width:0;height:33.3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fzEa5QEAADQEAAAOAAAAZHJzL2Uyb0RvYy54bWysU9uO0zAQfUfiHyy/07QV4lI1XaEuywuC&#13;&#10;ioUP8DrjxpJvGg9N+/eMnWzKTUggXpyMPWfmnOPx9ubsnTgBZhtDK1eLpRQQdOxsOLbyy+e7Z6+k&#13;&#10;yKRCp1wM0MoLZHmze/pkO6QNrGMfXQcouEjImyG1sidKm6bJugev8iImCHxoInpFHOKx6VANXN27&#13;&#10;Zr1cvmiGiF3CqCFn3r0dD+Wu1jcGNH00JgMJ10rmRnXFuj6Utdlt1eaIKvVWTzTUP7DwygZuOpe6&#13;&#10;VaTEV7S/lPJWY8zR0EJH30RjrIaqgdWslj+pue9VgqqFzclptin/v7L6w+mAwnatXL+UIijPd3RP&#13;&#10;qOyxJ/EGMQ5iH0NgHyMKTmG/hpQ3DNuHA05RTgcs4s8GffmyLHGuHl9mj+FMQo+bmnefr9evV9X+&#13;&#10;5opLmOkdRC/KTyvzxGMmsKoWq9P7TNyZgY+A0tSFsubobHdnnatBmSLYOxQnxfdP51Xhz7gfskhZ&#13;&#10;9zZ0gi6JxRNaFY4OpsxStSmKR431jy4Oxo6fwLB3rGpkVqf22k9pDYEee7rA2QVmmN0MXFZJfwRO&#13;&#10;+QUKdaL/BjwjaucYaAZ7GyL+rvvVJjPmPzow6i4WPMTuUm+/WsOjWV2dnlGZ/e/jCr8+9t03AAAA&#13;&#10;//8DAFBLAwQUAAYACAAAACEAiATANuEAAAANAQAADwAAAGRycy9kb3ducmV2LnhtbEyPwU7DMBBE&#13;&#10;70j8g7VI3KjTHEKbxqkqUKUKhFQKH+AkSxJhr4Pttsnfs+VCLys9ze7sTLEerREn9KF3pGA+S0Ag&#13;&#10;1a7pqVXw+bF9WIAIUVOjjSNUMGGAdXl7U+i8cWd6x9MhtoJNKORaQRfjkEsZ6g6tDjM3ILH25bzV&#13;&#10;kdG3svH6zObWyDRJMml1T/yh0wM+dVh/H45WwXI3tJXZv77MfxK/3fX76W3cTErd343PKx6bFYiI&#13;&#10;Y/y/gEsHzg8lB6vckZogDPPiMeVVBWkG4qL/caUgW6Ygy0Jetyh/AQAA//8DAFBLAQItABQABgAI&#13;&#10;AAAAIQC2gziS/gAAAOEBAAATAAAAAAAAAAAAAAAAAAAAAABbQ29udGVudF9UeXBlc10ueG1sUEsB&#13;&#10;Ai0AFAAGAAgAAAAhADj9If/WAAAAlAEAAAsAAAAAAAAAAAAAAAAALwEAAF9yZWxzLy5yZWxzUEsB&#13;&#10;Ai0AFAAGAAgAAAAhADp/MRrlAQAANAQAAA4AAAAAAAAAAAAAAAAALgIAAGRycy9lMm9Eb2MueG1s&#13;&#10;UEsBAi0AFAAGAAgAAAAhAIgEwDbhAAAADQEAAA8AAAAAAAAAAAAAAAAAPwQAAGRycy9kb3ducmV2&#13;&#10;LnhtbFBLBQYAAAAABAAEAPMAAABNBQAAAAA=&#13;&#10;" strokecolor="black [3213]" strokeweight=".5pt">
                <v:stroke endarrow="block" joinstyle="miter"/>
              </v:shape>
            </w:pict>
          </mc:Fallback>
        </mc:AlternateContent>
      </w:r>
    </w:p>
    <w:p w:rsidR="00DC2015" w:rsidRDefault="00DC2015" w:rsidP="00F56DD0">
      <w:pPr>
        <w:spacing w:before="100" w:beforeAutospacing="1" w:after="100" w:afterAutospacing="1"/>
        <w:rPr>
          <w:rFonts w:ascii="Times" w:eastAsia="Times New Roman" w:hAnsi="Times" w:cs="Times New Roman"/>
          <w:b/>
          <w:bCs/>
          <w:sz w:val="28"/>
          <w:szCs w:val="28"/>
          <w:lang w:eastAsia="en-GB"/>
        </w:rPr>
      </w:pPr>
      <w:r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6C34984" wp14:editId="620A5C5B">
                <wp:simplePos x="0" y="0"/>
                <wp:positionH relativeFrom="column">
                  <wp:posOffset>84667</wp:posOffset>
                </wp:positionH>
                <wp:positionV relativeFrom="paragraph">
                  <wp:posOffset>141605</wp:posOffset>
                </wp:positionV>
                <wp:extent cx="2226310" cy="922867"/>
                <wp:effectExtent l="0" t="0" r="8890" b="17145"/>
                <wp:wrapNone/>
                <wp:docPr id="26" name="Rounded 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6310" cy="922867"/>
                        </a:xfrm>
                        <a:prstGeom prst="roundRect">
                          <a:avLst>
                            <a:gd name="adj" fmla="val 8665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2015" w:rsidRPr="00F56DD0" w:rsidRDefault="00DC2015" w:rsidP="00DC2015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The complaints manager writes to both the complainant and the 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complainee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 xml:space="preserve"> with the outcome and the actions agreed upon to bring the matter to a close.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6C34984" id="Rounded Rectangle 26" o:spid="_x0000_s1038" style="position:absolute;margin-left:6.65pt;margin-top:11.15pt;width:175.3pt;height:72.65pt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5680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I4AiogIAAJ8FAAAOAAAAZHJzL2Uyb0RvYy54bWysVM1u2zAMvg/YOwi6r469Nm2DOkWQosOA&#13;&#10;og3aDj0rspR4k0RNUmJnTz9Kdpx0y2nYRSZN8uM/b25brchWOF+DKWl+NqJEGA5VbVYl/fZ6/+mK&#13;&#10;Eh+YqZgCI0q6E57eTj9+uGnsRBSwBlUJRxDE+EljS7oOwU6yzPO10MyfgRUGhRKcZgFZt8oqxxpE&#13;&#10;1yorRqNx1oCrrAMuvMe/d52QThO+lIKHJym9CESVFGML6XXpXcY3m96wycoxu655Hwb7hyg0qw06&#13;&#10;HaDuWGBk4+q/oHTNHXiQ4YyDzkDKmouUA2aTj/7I5mXNrEi5YHG8Hcrk/x8sf9wuHKmrkhZjSgzT&#13;&#10;2KNn2JhKVOQZq8fMSgmCMixUY/0E9V/swvWcRzJm3Uqn4xfzIW0q7m4ormgD4fizKIrx5xx7wFF2&#13;&#10;XRRX48sImh2srfPhiwBNIlFSF8OIMaTCsu2DD6nCVR8mq75TIrXCfm2ZIlfj8UUP2Osi9B4yGioT&#13;&#10;Xw+qru5rpRITx0zMlSOIUNLQ5j3CkRaiRMssZt/lm6iwU6JDfRYSCxgzTIGm0T1gMs6FCal+CQm1&#13;&#10;o5nECAbD/JShCvtget1oJtJID4ajU4bvPQ4WySuYMBjr2oA7BVD9GDx3+vvsu5xj+qFdtmlq8iJW&#13;&#10;LP5aQrXDUXLQ7Zi3/L7GPj4wHxbMYZOw9XgowhM+UkFTUugpStbgfp36H/Vx1lFKSYNLWlL/c8Oc&#13;&#10;oER9NbgF1/n5edzqxJxfXBbIuGPJ8lhiNnoO2OYcT5LliYz6Qe1J6UC/4T2ZRa8oYoaj75Ly4PbM&#13;&#10;PHTHAy8SF7NZUsNNtiw8mBfLI3gsdJy71/aNOdsPc8A1eIT9QrNJGtFu/A+60dLAbBNA1iEKD3Xt&#13;&#10;GbwCSL07M8d80jrc1elvAAAA//8DAFBLAwQUAAYACAAAACEAOE/txuIAAAAOAQAADwAAAGRycy9k&#13;&#10;b3ducmV2LnhtbExPTWvCQBC9C/6HZQq96aYJpG3MRkpLoR8iVAu9rtkxiWZnQ3bV6K/veGovMzze&#13;&#10;zPvI54NtxRF73zhScDeNQCCVzjRUKfhev04eQPigyejWESo4o4d5MR7lOjPuRF94XIVKsAj5TCuo&#13;&#10;Q+gyKX1Zo9V+6jok5rautzow7Ctpen1icdvKOIpSaXVD7FDrDp9rLPerg1Wwvfy8ebMI6zMtP98X&#13;&#10;uyXu4w9U6vZmeJnxeJqBCDiEvw+4duD8UHCwjTuQ8aJlnCR8qSCOeTOfpMkjiA0T6X0Kssjl/xrF&#13;&#10;LwAAAP//AwBQSwECLQAUAAYACAAAACEAtoM4kv4AAADhAQAAEwAAAAAAAAAAAAAAAAAAAAAAW0Nv&#13;&#10;bnRlbnRfVHlwZXNdLnhtbFBLAQItABQABgAIAAAAIQA4/SH/1gAAAJQBAAALAAAAAAAAAAAAAAAA&#13;&#10;AC8BAABfcmVscy8ucmVsc1BLAQItABQABgAIAAAAIQBNI4AiogIAAJ8FAAAOAAAAAAAAAAAAAAAA&#13;&#10;AC4CAABkcnMvZTJvRG9jLnhtbFBLAQItABQABgAIAAAAIQA4T+3G4gAAAA4BAAAPAAAAAAAAAAAA&#13;&#10;AAAAAPwEAABkcnMvZG93bnJldi54bWxQSwUGAAAAAAQABADzAAAACwYAAAAA&#13;&#10;" fillcolor="white [3201]" strokecolor="black [3213]" strokeweight="1pt">
                <v:stroke joinstyle="miter"/>
                <v:textbox>
                  <w:txbxContent>
                    <w:p w:rsidR="00DC2015" w:rsidRPr="00F56DD0" w:rsidRDefault="00DC2015" w:rsidP="00DC2015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The complaints manager writes to both the complainant and the 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complainee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 xml:space="preserve"> with the outcome and the actions agreed upon to bring the matter to a close.</w:t>
                      </w:r>
                    </w:p>
                  </w:txbxContent>
                </v:textbox>
              </v:roundrect>
            </w:pict>
          </mc:Fallback>
        </mc:AlternateContent>
      </w:r>
    </w:p>
    <w:p w:rsidR="00DC2015" w:rsidRDefault="0065744E" w:rsidP="00F56DD0">
      <w:pPr>
        <w:spacing w:before="100" w:beforeAutospacing="1" w:after="100" w:afterAutospacing="1"/>
        <w:rPr>
          <w:rFonts w:ascii="Times" w:eastAsia="Times New Roman" w:hAnsi="Times" w:cs="Times New Roman"/>
          <w:b/>
          <w:bCs/>
          <w:sz w:val="28"/>
          <w:szCs w:val="28"/>
          <w:lang w:eastAsia="en-GB"/>
        </w:rPr>
      </w:pPr>
      <w:r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501C32E" wp14:editId="7D2B7508">
                <wp:simplePos x="0" y="0"/>
                <wp:positionH relativeFrom="column">
                  <wp:posOffset>2497455</wp:posOffset>
                </wp:positionH>
                <wp:positionV relativeFrom="paragraph">
                  <wp:posOffset>342900</wp:posOffset>
                </wp:positionV>
                <wp:extent cx="1117600" cy="423333"/>
                <wp:effectExtent l="0" t="0" r="12700" b="8890"/>
                <wp:wrapNone/>
                <wp:docPr id="44" name="Rounded 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7600" cy="423333"/>
                        </a:xfrm>
                        <a:prstGeom prst="roundRect">
                          <a:avLst>
                            <a:gd name="adj" fmla="val 10257"/>
                          </a:avLst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tx1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744E" w:rsidRPr="0050043B" w:rsidRDefault="0065744E" w:rsidP="0065744E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Within 7 Days of the investigation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501C32E" id="Rounded Rectangle 44" o:spid="_x0000_s1039" style="position:absolute;margin-left:196.65pt;margin-top:27pt;width:88pt;height:33.3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67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MaReuQIAAO8FAAAOAAAAZHJzL2Uyb0RvYy54bWysVEtv2zAMvg/YfxB0X21nabsFdYqgQYYB&#13;&#10;RVe0HXpW9Ii9yaImKbGzXz9Kdpx2zWmYDzIp8uNLJK+uu0aTnXS+BlPS4iynRBoOojabkn5/Wn34&#13;&#10;RIkPzAimwciS7qWn1/P3765aO5MTqEAL6QgaMX7W2pJWIdhZlnleyYb5M7DSoFCBa1hA1m0y4ViL&#13;&#10;1hudTfL8ImvBCeuAS+/xdtkL6TzZV0ry8E0pLwPRJcXYQjpdOtfxzOZXbLZxzFY1H8Jg/xBFw2qD&#13;&#10;TkdTSxYY2br6jamm5g48qHDGoclAqZrLlANmU+R/ZfNYMStTLlgcb8cy+f9nlt/t7h2pRUmnU0oM&#13;&#10;a/CNHmBrhBTkAavHzEZLgjIsVGv9DPUf7b0bOI9kzLpTrol/zId0qbj7sbiyC4TjZVEUlxc5vgFH&#13;&#10;2XTyEb9oNDuirfPhi4SGRKKkLoYRY0iFZbtbH1KFxRAmEz8oUY3G99oxTYp8cn45WByU0fbBZkR6&#13;&#10;0LVY1Vonxm3WN9oRhJZ0hR+G1ofzSk2bt8jYm3LEhq44BYyOl8xXvQOB1BLCoBiNZrGaff0SFfZa&#13;&#10;RlfaPEiFD4IVm6TE0ygc3THOpQkXoyXUjjCFaY3A4hRQh0Ocg26EyTQiIzA/BXztcUQkr2DCCG5q&#13;&#10;A+6UAfFz9NzrH7Lvc47ph27dpS4sUlPEqzWIPbamg35mveWrGmt6y3y4Zw4fHVsJF0/4hofS0JYU&#13;&#10;BoqSCtzvU/dRH2cHpZS0OPQl9b+2zElK9FeDU/W5mE7jlkjM9Pxygox7KVm/lJhtcwPYPQWuOMsT&#13;&#10;GfWDPpDKQfOM+2kRvaKIGY6+S8qDOzA3oV9GuOG4XCySGm4Gy8KtebQ8Go+Fjt301D0zZ4fhCDhW&#13;&#10;d3BYEGyWOr7v36NuRBpYbAOoOkThsa4Dg1sFqVdr6yWftI57ev4HAAD//wMAUEsDBBQABgAIAAAA&#13;&#10;IQDZsx6S5AAAAA8BAAAPAAAAZHJzL2Rvd25yZXYueG1sTI9BT8MwDIXvSPyHyEjcWMrKStc1ncbQ&#13;&#10;JI4wJg1uaWPassYpTbaVf485wcWS7c/P7+XL0XbihINvHSm4nUQgkCpnWqoV7F43NykIHzQZ3TlC&#13;&#10;Bd/oYVlcXuQ6M+5ML3jahlqwCPlMK2hC6DMpfdWg1X7ieiTefbjB6sDtUEsz6DOL205OoyiRVrfE&#13;&#10;Hxrd47rB6rA9WgXp/v1z9ZxuHuruK2kPaflm3PpJqeur8XHBZbUAEXAMfxfwm4H9Q8HGSnck40Wn&#13;&#10;IJ7HMaMKZnccjIFZMudByeQ0ugdZ5PJ/juIHAAD//wMAUEsBAi0AFAAGAAgAAAAhALaDOJL+AAAA&#13;&#10;4QEAABMAAAAAAAAAAAAAAAAAAAAAAFtDb250ZW50X1R5cGVzXS54bWxQSwECLQAUAAYACAAAACEA&#13;&#10;OP0h/9YAAACUAQAACwAAAAAAAAAAAAAAAAAvAQAAX3JlbHMvLnJlbHNQSwECLQAUAAYACAAAACEA&#13;&#10;JTGkXrkCAADvBQAADgAAAAAAAAAAAAAAAAAuAgAAZHJzL2Uyb0RvYy54bWxQSwECLQAUAAYACAAA&#13;&#10;ACEA2bMekuQAAAAPAQAADwAAAAAAAAAAAAAAAAATBQAAZHJzL2Rvd25yZXYueG1sUEsFBgAAAAAE&#13;&#10;AAQA8wAAACQGAAAAAA==&#13;&#10;" fillcolor="yellow" strokecolor="black [3213]" strokeweight="1pt">
                <v:stroke dashstyle="dashDot" joinstyle="miter"/>
                <v:textbox>
                  <w:txbxContent>
                    <w:p w:rsidR="0065744E" w:rsidRPr="0050043B" w:rsidRDefault="0065744E" w:rsidP="0065744E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Within 7 Days of the investigation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7A52053" wp14:editId="46A5CB8D">
                <wp:simplePos x="0" y="0"/>
                <wp:positionH relativeFrom="column">
                  <wp:posOffset>3957743</wp:posOffset>
                </wp:positionH>
                <wp:positionV relativeFrom="paragraph">
                  <wp:posOffset>384810</wp:posOffset>
                </wp:positionV>
                <wp:extent cx="0" cy="422910"/>
                <wp:effectExtent l="63500" t="0" r="50800" b="34290"/>
                <wp:wrapNone/>
                <wp:docPr id="41" name="Straight Arrow Connecto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2291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1567CB3" id="Straight Arrow Connector 41" o:spid="_x0000_s1026" type="#_x0000_t32" style="position:absolute;margin-left:311.65pt;margin-top:30.3pt;width:0;height:33.3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a0Y05gEAADQEAAAOAAAAZHJzL2Uyb0RvYy54bWysU9uO0zAQfUfiHyy/07TVCkHVdIW6LC8I&#13;&#10;KhY+wOuMG0u+aTw07d8zdtqUm5BY7YuTsefMnHM8Xt8evRMHwGxjaOViNpcCgo6dDftWfvt6/+qN&#13;&#10;FJlU6JSLAVp5gixvNy9frIe0gmXso+sABRcJeTWkVvZEadU0WffgVZ7FBIEPTUSviEPcNx2qgat7&#13;&#10;1yzn89fNELFLGDXkzLt346Hc1PrGgKbPxmQg4VrJ3KiuWNfHsjabtVrtUaXe6jMN9QQWXtnATadS&#13;&#10;d4qU+I72j1Leaow5Gprp6JtojNVQNbCaxfw3NQ+9SlC1sDk5TTbl5yurPx12KGzXypuFFEF5vqMH&#13;&#10;QmX3PYl3iHEQ2xgC+xhRcAr7NaS8Ytg27PAc5bTDIv5o0JcvyxLH6vFp8hiOJPS4qXn3Zrl8u6j2&#13;&#10;N1dcwkwfIHpRflqZzzwmAotqsTp8zMSdGXgBlKYulDVHZ7t761wNyhTB1qE4KL5/Olb+jPsli5R1&#13;&#10;70Mn6JRYPKFVYe+gKOXMUrUpikeN9Y9ODsaOX8Cwd6xqZFan9tpPaQ2BLj1d4OwCM8xuAs6rpH8C&#13;&#10;z/kFCnWi/wc8IWrnGGgCexsi/q371SYz5l8cGHUXCx5jd6q3X63h0axenZ9Rmf2f4wq/PvbNDwAA&#13;&#10;AP//AwBQSwMEFAAGAAgAAAAhAN0ldbHgAAAADwEAAA8AAABkcnMvZG93bnJldi54bWxMT9tKw0AQ&#13;&#10;fRf8h2UE3+xuU4iaZlOKUiiKUKsfsMlOk9C9xN1tm/y9Iz7oyzCXM+dSrkZr2BlD7L2TMJ8JYOga&#13;&#10;r3vXSvj82Nw9AItJOa2Mdyhhwgir6vqqVIX2F/eO531qGZG4WCgJXUpDwXlsOrQqzvyAjm4HH6xK&#13;&#10;NIaW66AuRG4Nz4TIuVW9I4VODfjUYXPcn6yEx+3Q1mb3+jL/EmGz7XfT27iepLy9GZ+XVNZLYAnH&#13;&#10;9PcBPxnIP1RkrPYnpyMzEvJssSAoNSIHRoDfRU3I7D4DXpX8f47qGwAA//8DAFBLAQItABQABgAI&#13;&#10;AAAAIQC2gziS/gAAAOEBAAATAAAAAAAAAAAAAAAAAAAAAABbQ29udGVudF9UeXBlc10ueG1sUEsB&#13;&#10;Ai0AFAAGAAgAAAAhADj9If/WAAAAlAEAAAsAAAAAAAAAAAAAAAAALwEAAF9yZWxzLy5yZWxzUEsB&#13;&#10;Ai0AFAAGAAgAAAAhAPxrRjTmAQAANAQAAA4AAAAAAAAAAAAAAAAALgIAAGRycy9lMm9Eb2MueG1s&#13;&#10;UEsBAi0AFAAGAAgAAAAhAN0ldbHgAAAADwEAAA8AAAAAAAAAAAAAAAAAQAQAAGRycy9kb3ducmV2&#13;&#10;LnhtbFBLBQYAAAAABAAEAPMAAABNBQAAAAA=&#13;&#10;" strokecolor="black [3213]" strokeweight=".5pt">
                <v:stroke endarrow="block" joinstyle="miter"/>
              </v:shape>
            </w:pict>
          </mc:Fallback>
        </mc:AlternateContent>
      </w:r>
      <w:r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2F7B6AB" wp14:editId="25FC9D7C">
                <wp:simplePos x="0" y="0"/>
                <wp:positionH relativeFrom="column">
                  <wp:posOffset>5163608</wp:posOffset>
                </wp:positionH>
                <wp:positionV relativeFrom="paragraph">
                  <wp:posOffset>342900</wp:posOffset>
                </wp:positionV>
                <wp:extent cx="1117600" cy="423333"/>
                <wp:effectExtent l="0" t="0" r="12700" b="8890"/>
                <wp:wrapNone/>
                <wp:docPr id="40" name="Rounded 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7600" cy="423333"/>
                        </a:xfrm>
                        <a:prstGeom prst="roundRect">
                          <a:avLst>
                            <a:gd name="adj" fmla="val 10257"/>
                          </a:avLst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tx1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744E" w:rsidRPr="0050043B" w:rsidRDefault="0065744E" w:rsidP="0065744E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Within 7 Days of the investigation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F7B6AB" id="Rounded Rectangle 40" o:spid="_x0000_s1040" style="position:absolute;margin-left:406.6pt;margin-top:27pt;width:88pt;height:33.3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67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c8zyuQIAAO8FAAAOAAAAZHJzL2Uyb0RvYy54bWysVM1u2zAMvg/YOwi6r46ztN2COkXQIMOA&#13;&#10;oivaDj0rshR7k0VNYhJnTz9Kdpx2zWmYDzIp8uOfSF5dt41hW+VDDbbg+dmIM2UllLVdF/z70/LD&#13;&#10;J84CClsKA1YVfK8Cv569f3e1c1M1hgpMqTwjIzZMd67gFaKbZlmQlWpEOAOnLAk1+EYgsX6dlV7s&#13;&#10;yHpjsvFodJHtwJfOg1Qh0O2iE/JZsq+1kvhN66CQmYJTbJhOn85VPLPZlZiuvXBVLfswxD9E0Yja&#13;&#10;ktPB1EKgYBtfvzHV1NJDAI1nEpoMtK6lSjlQNvnor2weK+FUyoWKE9xQpvD/zMq77b1ndVnwCZXH&#13;&#10;iobe6AE2tlQle6DqCbs2ipGMCrVzYUr6j+7e91wgMmbdat/EP+XD2lTc/VBc1SKTdJnn+eXFiJxI&#13;&#10;kk3GH+mLRrMj2vmAXxQ0LBIF9zGMGEMqrNjeBkwVLvswRfmDM90Yeq+tMCwfjc8ve4u9Mtk+2IzI&#13;&#10;AKYul7UxifHr1Y3xjKAFX9JHoXXhvFIz9i0y9qYasNjmp4DR8UKEqnNQErUA7BWj0SxWs6tfonBv&#13;&#10;VHRl7IPS9CBUsXFKPI3C0Z2QUlm8GCyRdoRpSmsA5qeABg9x9roRptKIDMDRKeBrjwMieQWLA7ip&#13;&#10;LfhTBsqfg+dO/5B9l3NMH9tVm7own8TM4tUKyj21poduZoOTy5pqeisC3gtPj06tRIsHv9GhDewK&#13;&#10;Dj3FWQX+96n7qE+zQ1LOdjT0BQ+/NsIrzsxXS1P1OZ/EMcDETM4vx8T4l5LVS4ndNDdA3ZPTinMy&#13;&#10;kVEfzYHUHppn2k/z6JVEwkryXXCJ/sDcYLeMaMNJNZ8nNdoMTuCtfXQyGo+Fjt301D4L7/rhQBqr&#13;&#10;OzgsCDFNHd/171E3Ii3MNwi6xig81rVnaKsQ9WptveST1nFPz/4AAAD//wMAUEsDBBQABgAIAAAA&#13;&#10;IQAa1a9A5AAAAA8BAAAPAAAAZHJzL2Rvd25yZXYueG1sTI9BT8MwDIXvSPyHyEjcWLoCo+uaTmNo&#13;&#10;EscxkIBb2pi2LHFKk23l32NOcLFk+/n5fcVydFYccQidJwXTSQICqfamo0bBy/PmKgMRoiajrSdU&#13;&#10;8I0BluX5WaFz40/0hMddbASbUMi1gjbGPpcy1C06HSa+R+Ldhx+cjtwOjTSDPrG5szJNkpl0uiP+&#13;&#10;0Ooe1y3W+93BKche3z9X22xz39ivWbfPqjfj149KXV6MDwsuqwWIiGP8u4BfBs4PJQer/IFMEJaN&#13;&#10;ptcpSxXc3jAYC+bZnAcVK9PkDmRZyP8c5Q8AAAD//wMAUEsBAi0AFAAGAAgAAAAhALaDOJL+AAAA&#13;&#10;4QEAABMAAAAAAAAAAAAAAAAAAAAAAFtDb250ZW50X1R5cGVzXS54bWxQSwECLQAUAAYACAAAACEA&#13;&#10;OP0h/9YAAACUAQAACwAAAAAAAAAAAAAAAAAvAQAAX3JlbHMvLnJlbHNQSwECLQAUAAYACAAAACEA&#13;&#10;9HPM8rkCAADvBQAADgAAAAAAAAAAAAAAAAAuAgAAZHJzL2Uyb0RvYy54bWxQSwECLQAUAAYACAAA&#13;&#10;ACEAGtWvQOQAAAAPAQAADwAAAAAAAAAAAAAAAAATBQAAZHJzL2Rvd25yZXYueG1sUEsFBgAAAAAE&#13;&#10;AAQA8wAAACQGAAAAAA==&#13;&#10;" fillcolor="yellow" strokecolor="black [3213]" strokeweight="1pt">
                <v:stroke dashstyle="dashDot" joinstyle="miter"/>
                <v:textbox>
                  <w:txbxContent>
                    <w:p w:rsidR="0065744E" w:rsidRPr="0050043B" w:rsidRDefault="0065744E" w:rsidP="0065744E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Within 7 Days of the investigation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62D5F61" wp14:editId="3605CF16">
                <wp:simplePos x="0" y="0"/>
                <wp:positionH relativeFrom="column">
                  <wp:posOffset>4676775</wp:posOffset>
                </wp:positionH>
                <wp:positionV relativeFrom="paragraph">
                  <wp:posOffset>385445</wp:posOffset>
                </wp:positionV>
                <wp:extent cx="0" cy="422910"/>
                <wp:effectExtent l="63500" t="0" r="50800" b="34290"/>
                <wp:wrapNone/>
                <wp:docPr id="39" name="Straight Arrow Connecto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2291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509C125" id="Straight Arrow Connector 39" o:spid="_x0000_s1026" type="#_x0000_t32" style="position:absolute;margin-left:368.25pt;margin-top:30.35pt;width:0;height:33.3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UZmo5QEAADQEAAAOAAAAZHJzL2Uyb0RvYy54bWysU9uO0zAQfUfiHyy/06QFITZqukJdlhcE&#13;&#10;FQsf4HXGiSXfNDZN+/eMnTRlASGBeHEy9pyZc47H29uTNewIGLV3LV+vas7ASd9p17f865f7F284&#13;&#10;i0m4ThjvoOVniPx29/zZdgwNbPzgTQfIqIiLzRhaPqQUmqqKcgAr4soHcHSoPFqRKMS+6lCMVN2a&#13;&#10;alPXr6vRYxfQS4iRdu+mQ74r9ZUCmT4pFSEx03LilsqKZX3Ma7XbiqZHEQYtZxriH1hYoR01XUrd&#13;&#10;iSTYN9S/lLJaoo9epZX0tvJKaQlFA6lZ1z+peRhEgKKFzIlhsSn+v7Ly4/GATHctf3nDmROW7ugh&#13;&#10;odD9kNhbRD+yvXeOfPTIKIX8GkNsCLZ3B5yjGA6YxZ8U2vwlWexUPD4vHsMpMTltStp9tdncrIv9&#13;&#10;1RUXMKb34C3LPy2PM4+FwLpYLI4fYqLOBLwAclPj8hq90d29NqYEeYpgb5AdBd1/Oq0zf8I9yUpC&#13;&#10;m3euY+kcSHxCLVxvYM7MVauseNJY/tLZwNTxMyjyjlRNzMrUXvsJKcGlS0/jKDvDFLFbgHWR9Efg&#13;&#10;nJ+hUCb6b8ALonT2Li1gq53H33W/2qSm/IsDk+5swaPvzuX2izU0msXV+Rnl2f8xLvDrY999BwAA&#13;&#10;//8DAFBLAwQUAAYACAAAACEA9eX1leMAAAAPAQAADwAAAGRycy9kb3ducmV2LnhtbEyP3U7DMAyF&#13;&#10;75F4h8hI3LFkm2ihazpNoEkTCGkMHiBtTFuRn5JkW/v2GHEBN5Zsfz4+p1yP1rAThth7J2E+E8DQ&#13;&#10;NV73rpXw/ra9uQMWk3JaGe9QwoQR1tXlRakK7c/uFU+H1DIScbFQErqUhoLz2HRoVZz5AR3tPnyw&#13;&#10;KlEbWq6DOpO4NXwhRMat6h196NSADx02n4ejlXC/G9ra7J+f5l8ibHf9fnoZN5OU11fj44rKZgUs&#13;&#10;4Zj+LuAnA/mHiozV/uh0ZEZCvsxuCZWQiRwYAb+DmshFvgRelfx/juobAAD//wMAUEsBAi0AFAAG&#13;&#10;AAgAAAAhALaDOJL+AAAA4QEAABMAAAAAAAAAAAAAAAAAAAAAAFtDb250ZW50X1R5cGVzXS54bWxQ&#13;&#10;SwECLQAUAAYACAAAACEAOP0h/9YAAACUAQAACwAAAAAAAAAAAAAAAAAvAQAAX3JlbHMvLnJlbHNQ&#13;&#10;SwECLQAUAAYACAAAACEADVGZqOUBAAA0BAAADgAAAAAAAAAAAAAAAAAuAgAAZHJzL2Uyb0RvYy54&#13;&#10;bWxQSwECLQAUAAYACAAAACEA9eX1leMAAAAPAQAADwAAAAAAAAAAAAAAAAA/BAAAZHJzL2Rvd25y&#13;&#10;ZXYueG1sUEsFBgAAAAAEAAQA8wAAAE8FAAAAAA==&#13;&#10;" strokecolor="black [3213]" strokeweight=".5pt">
                <v:stroke endarrow="block" joinstyle="miter"/>
              </v:shape>
            </w:pict>
          </mc:Fallback>
        </mc:AlternateContent>
      </w:r>
    </w:p>
    <w:p w:rsidR="00DC2015" w:rsidRDefault="00DC2015" w:rsidP="00F56DD0">
      <w:pPr>
        <w:spacing w:before="100" w:beforeAutospacing="1" w:after="100" w:afterAutospacing="1"/>
        <w:rPr>
          <w:rFonts w:ascii="Times" w:eastAsia="Times New Roman" w:hAnsi="Times" w:cs="Times New Roman"/>
          <w:b/>
          <w:bCs/>
          <w:sz w:val="28"/>
          <w:szCs w:val="28"/>
          <w:lang w:eastAsia="en-GB"/>
        </w:rPr>
      </w:pPr>
    </w:p>
    <w:p w:rsidR="00DC2015" w:rsidRDefault="00E15EA3" w:rsidP="00F56DD0">
      <w:pPr>
        <w:spacing w:before="100" w:beforeAutospacing="1" w:after="100" w:afterAutospacing="1"/>
        <w:rPr>
          <w:rFonts w:ascii="Times" w:eastAsia="Times New Roman" w:hAnsi="Times" w:cs="Times New Roman"/>
          <w:b/>
          <w:bCs/>
          <w:sz w:val="28"/>
          <w:szCs w:val="28"/>
          <w:lang w:eastAsia="en-GB"/>
        </w:rPr>
      </w:pPr>
      <w:r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595032E" wp14:editId="6563F000">
                <wp:simplePos x="0" y="0"/>
                <wp:positionH relativeFrom="column">
                  <wp:posOffset>4538133</wp:posOffset>
                </wp:positionH>
                <wp:positionV relativeFrom="paragraph">
                  <wp:posOffset>270722</wp:posOffset>
                </wp:positionV>
                <wp:extent cx="1896110" cy="1117176"/>
                <wp:effectExtent l="0" t="0" r="8890" b="13335"/>
                <wp:wrapNone/>
                <wp:docPr id="50" name="Rounded 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6110" cy="1117176"/>
                        </a:xfrm>
                        <a:prstGeom prst="roundRect">
                          <a:avLst>
                            <a:gd name="adj" fmla="val 8665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15EA3" w:rsidRPr="00F56DD0" w:rsidRDefault="00E15EA3" w:rsidP="00E15EA3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The complainant receives a letter outlining the investigation and its result confirming that no further will be taken along with their right to appeal.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595032E" id="Rounded Rectangle 50" o:spid="_x0000_s1041" style="position:absolute;margin-left:357.35pt;margin-top:21.3pt;width:149.3pt;height:87.9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680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8qQ9oQIAAKAFAAAOAAAAZHJzL2Uyb0RvYy54bWysVEtPGzEQvlfqf7B8LxtHECBigyIQVSUE&#13;&#10;iIc4O1472db2uLaTbPrrO/Y+Etqcql68Mzsz37zn6roxmmykDzXYkrKTESXSCqhquyzp2+vdlwtK&#13;&#10;QuS24hqsLOlOBno9+/zpauumcgwr0JX0BEFsmG5dSVcxumlRBLGShocTcNKiUIE3PCLrl0Xl+RbR&#13;&#10;jS7Go9Gk2IKvnAchQ8C/t62QzjK+UlLER6WCjESXFGOL+fX5XaS3mF3x6dJzt6pFFwb/hygMry06&#13;&#10;HaBueeRk7eu/oEwtPARQ8USAKUCpWsicA2bDRn9k87LiTuZcsDjBDWUK/w9WPGyePKmrkp5heSw3&#13;&#10;2KNnWNtKVuQZq8ftUkuCMizU1oUp6r+4J99xAcmUdaO8SV/MhzS5uLuhuLKJROBPdnE5YQydCJQx&#13;&#10;xs7Z+SShFntz50P8KsGQRJTUpzhSELmyfHMfYi5x1cXJq++UKKOxYRuuycVkctYBdroI3UMmQ23T&#13;&#10;G0DX1V2tdWbSnMkb7QkilDQ2rEM40EKUZFmk9NuEMxV3Wraoz1JhBTHFcQ40z+4ekwshbexT1Ra1&#13;&#10;k5nCCAZDdsxQxz6YTjeZyTzTg+HomOFHj4NF9go2DsamtuCPAVQ/Bs+tfp99m3NKPzaLJo8NyzVP&#13;&#10;vxZQ7XCWPLRLFpy4q7GP9zzEJ+6xSdh7vBTxER+lYVtS6ChKVuB/Hfuf9HHYUUrJFre0pOHnmntJ&#13;&#10;if5mcQ0u2elpWuvMnJ6dj5Hxh5LFocSuzQ1gmxneJCcymfSj7knlwbzjQZknryjiVqDvkoroe+Ym&#13;&#10;ttcDT5KQ83lWw1V2PN7bFycSeCp0mrvX5p171w1zxD14gH6j+TSPaDv+e91kaWG+jqDqmIT7unYM&#13;&#10;ngGkPtyZQz5r7Q/r7DcAAAD//wMAUEsDBBQABgAIAAAAIQD8Ynao5AAAABABAAAPAAAAZHJzL2Rv&#13;&#10;d25yZXYueG1sTE9La8JAEL4X+h+WKfRWN4lWJWYi0lLoQ4Rqodc1Oyap2dmQXTX667ue2svAx3zP&#13;&#10;bN6bRhypc7VlhHgQgSAurK65RPjavDxMQTivWKvGMiGcycE8v73JVKrtiT/puPalCCbsUoVQed+m&#13;&#10;UrqiIqPcwLbE4beznVE+wK6UulOnYG4amUTRWBpVc0ioVEtPFRX79cEg7C7fr04v/ebMq4+35c+K&#13;&#10;9sk7Id7f9c+zcBYzEJ56/6eA64bQH/JQbGsPrJ1oECbxaBKoCKNkDOJKiOLhEMQWIYmnjyDzTP4f&#13;&#10;kv8CAAD//wMAUEsBAi0AFAAGAAgAAAAhALaDOJL+AAAA4QEAABMAAAAAAAAAAAAAAAAAAAAAAFtD&#13;&#10;b250ZW50X1R5cGVzXS54bWxQSwECLQAUAAYACAAAACEAOP0h/9YAAACUAQAACwAAAAAAAAAAAAAA&#13;&#10;AAAvAQAAX3JlbHMvLnJlbHNQSwECLQAUAAYACAAAACEAfPKkPaECAACgBQAADgAAAAAAAAAAAAAA&#13;&#10;AAAuAgAAZHJzL2Uyb0RvYy54bWxQSwECLQAUAAYACAAAACEA/GJ2qOQAAAAQAQAADwAAAAAAAAAA&#13;&#10;AAAAAAD7BAAAZHJzL2Rvd25yZXYueG1sUEsFBgAAAAAEAAQA8wAAAAwGAAAAAA==&#13;&#10;" fillcolor="white [3201]" strokecolor="black [3213]" strokeweight="1pt">
                <v:stroke joinstyle="miter"/>
                <v:textbox>
                  <w:txbxContent>
                    <w:p w:rsidR="00E15EA3" w:rsidRPr="00F56DD0" w:rsidRDefault="00E15EA3" w:rsidP="00E15EA3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The complainant receives a letter outlining the investigation and its result confirming that no further will be taken along with their right to appeal. </w:t>
                      </w:r>
                    </w:p>
                  </w:txbxContent>
                </v:textbox>
              </v:roundrect>
            </w:pict>
          </mc:Fallback>
        </mc:AlternateContent>
      </w:r>
      <w:r w:rsidR="0065744E"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8CC1BD5" wp14:editId="5AF48BAD">
                <wp:simplePos x="0" y="0"/>
                <wp:positionH relativeFrom="column">
                  <wp:posOffset>2438400</wp:posOffset>
                </wp:positionH>
                <wp:positionV relativeFrom="paragraph">
                  <wp:posOffset>118322</wp:posOffset>
                </wp:positionV>
                <wp:extent cx="1896110" cy="558800"/>
                <wp:effectExtent l="0" t="0" r="8890" b="12700"/>
                <wp:wrapNone/>
                <wp:docPr id="42" name="Rounded 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6110" cy="558800"/>
                        </a:xfrm>
                        <a:prstGeom prst="roundRect">
                          <a:avLst>
                            <a:gd name="adj" fmla="val 8665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744E" w:rsidRPr="00F56DD0" w:rsidRDefault="0065744E" w:rsidP="0065744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A disciplinary hearing is scheduled for the 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complainee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CC1BD5" id="Rounded Rectangle 42" o:spid="_x0000_s1042" style="position:absolute;margin-left:192pt;margin-top:9.3pt;width:149.3pt;height:44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680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Atz9oQIAAJ8FAAAOAAAAZHJzL2Uyb0RvYy54bWysVF9v2jAQf5+072D5fQ1BwCgiVIiq06Sq&#13;&#10;rdpOfTaODdlsn2cbEvbpd3ZCoBtP016cu9zd7/7f/KbRiuyF8xWYguZXA0qE4VBWZlPQb693n6aU&#13;&#10;+MBMyRQYUdCD8PRm8fHDvLYzMYQtqFI4giDGz2pb0G0IdpZlnm+FZv4KrDAolOA0C8i6TVY6ViO6&#13;&#10;VtlwMJhkNbjSOuDCe/x72wrpIuFLKXh4lNKLQFRBMbaQXpfedXyzxZzNNo7ZbcW7MNg/RKFZZdBp&#13;&#10;D3XLAiM7V/0FpSvuwIMMVxx0BlJWXKQcMJt88Ec2L1tmRcoFi+NtXyb//2D5w/7Jkaos6GhIiWEa&#13;&#10;e/QMO1OKkjxj9ZjZKEFQhoWqrZ+h/ot9ch3nkYxZN9Lp+MV8SJOKe+iLK5pAOP7Mp9eTPMcecJSN&#13;&#10;x9PpIFU/O1lb58MXAZpEoqAuhhFjSIVl+3sfUoXLLkxWfqdEaoX92jNFppPJOEaJgJ0uUkfIaKhM&#13;&#10;fD2oqryrlEpMHDOxUo4gQkFDk3cIZ1qIEi2zmH2bb6LCQYkW9VlILCBmOEyBptE9YTLOhQmTDlcZ&#13;&#10;1I5mEiPoDfNLhiocg+l0o5lII90bDi4ZvvfYWySvYEJvrCsD7hJA+aP33Oofs29zjumHZt2kqclT&#13;&#10;ZvHXGsoDjpKDdse85XcV9vGe+fDEHDYJW4+HIjziIxXUBYWOomQL7tel/1EfZx2llNS4pAX1P3fM&#13;&#10;CUrUV4NbcJ2PRnGrEzMafx4i484l63OJ2ekVYJtzPEmWJzLqB3UkpQP9hvdkGb2iiBmOvgvKgzsy&#13;&#10;q9AeD7xIXCyXSQ032bJwb14sj+Cx0HHuXps35mw3zAHX4AGOC92NaDutJ91oaWC5CyCrEIWnunYM&#13;&#10;XgGk3p2Zcz5pne7q4jcAAAD//wMAUEsDBBQABgAIAAAAIQALBksL4wAAAA8BAAAPAAAAZHJzL2Rv&#13;&#10;d25yZXYueG1sTE9La8MwDL4P9h+MBrutzrJhQhqnjI3BHqWwdtCrG6tJ2lgOsdum+/VTT9tFSPqk&#13;&#10;71HMRteJIw6h9aThfpKAQKq8banW8L16vctAhGjIms4TajhjgFl5fVWY3PoTfeFxGWvBJBRyo6GJ&#13;&#10;sc+lDFWDzoSJ75EY2/rBmcjjUEs7mBOTu06mSaKkMy2xQmN6fG6w2i8PTsP2Z/0W7DyuzrT4fJ/v&#13;&#10;FrhPP1Dr25vxZcrlaQoi4hj/PuCSgf1DycY2/kA2iE7DQ/bIgSIDmQLBBypLudnwIlEKZFnI/znK&#13;&#10;XwAAAP//AwBQSwECLQAUAAYACAAAACEAtoM4kv4AAADhAQAAEwAAAAAAAAAAAAAAAAAAAAAAW0Nv&#13;&#10;bnRlbnRfVHlwZXNdLnhtbFBLAQItABQABgAIAAAAIQA4/SH/1gAAAJQBAAALAAAAAAAAAAAAAAAA&#13;&#10;AC8BAABfcmVscy8ucmVsc1BLAQItABQABgAIAAAAIQChAtz9oQIAAJ8FAAAOAAAAAAAAAAAAAAAA&#13;&#10;AC4CAABkcnMvZTJvRG9jLnhtbFBLAQItABQABgAIAAAAIQALBksL4wAAAA8BAAAPAAAAAAAAAAAA&#13;&#10;AAAAAPsEAABkcnMvZG93bnJldi54bWxQSwUGAAAAAAQABADzAAAACwYAAAAA&#13;&#10;" fillcolor="white [3201]" strokecolor="black [3213]" strokeweight="1pt">
                <v:stroke joinstyle="miter"/>
                <v:textbox>
                  <w:txbxContent>
                    <w:p w:rsidR="0065744E" w:rsidRPr="00F56DD0" w:rsidRDefault="0065744E" w:rsidP="0065744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A disciplinary hearing is scheduled for the 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complainee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:rsidR="0065744E" w:rsidRDefault="00E15EA3" w:rsidP="00F56DD0">
      <w:pPr>
        <w:spacing w:before="100" w:beforeAutospacing="1" w:after="100" w:afterAutospacing="1"/>
        <w:rPr>
          <w:rFonts w:ascii="Times" w:eastAsia="Times New Roman" w:hAnsi="Times" w:cs="Times New Roman"/>
          <w:b/>
          <w:bCs/>
          <w:sz w:val="28"/>
          <w:szCs w:val="28"/>
          <w:lang w:eastAsia="en-GB"/>
        </w:rPr>
      </w:pPr>
      <w:r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F14F943" wp14:editId="4D4D20A4">
                <wp:simplePos x="0" y="0"/>
                <wp:positionH relativeFrom="column">
                  <wp:posOffset>4140200</wp:posOffset>
                </wp:positionH>
                <wp:positionV relativeFrom="paragraph">
                  <wp:posOffset>383329</wp:posOffset>
                </wp:positionV>
                <wp:extent cx="0" cy="1206500"/>
                <wp:effectExtent l="63500" t="0" r="38100" b="38100"/>
                <wp:wrapNone/>
                <wp:docPr id="52" name="Straight Arrow Connector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065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9E8B09" id="Straight Arrow Connector 52" o:spid="_x0000_s1026" type="#_x0000_t32" style="position:absolute;margin-left:326pt;margin-top:30.2pt;width:0;height:95pt;z-index:251727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XLpu5gEAADUEAAAOAAAAZHJzL2Uyb0RvYy54bWysU9uO0zAQfUfiHyy/06SVdoWqpivUZXlB&#13;&#10;ULHwAV7Hbiz5pvHQJH/P2EnT5SIk0L44GXvOnDnH493d4Cw7K0gm+IavVzVnysvQGn9q+LevD2/e&#13;&#10;cpZQ+FbY4FXDR5X43f71q10ft2oTumBbBYyK+LTtY8M7xLitqiQ75URahag8HeoATiCFcKpaED1V&#13;&#10;d7ba1PVt1QdoIwSpUqLd++mQ70t9rZXEz1onhcw2nHrDskJZn/Ja7XdiewIROyPnNsR/dOGE8US6&#13;&#10;lLoXKNh3ML+VckZCSEHjSgZXBa2NVEUDqVnXv6h57ERURQuZk+JiU3q5svLT+QjMtA2/2XDmhaM7&#13;&#10;ekQQ5tQhewcQenYI3pOPARilkF99TFuCHfwR5ijFI2TxgwaXvySLDcXjcfFYDcjktClpd72pb2/q&#13;&#10;4n91BUZI+EEFx/JPw9PcyNLBungszh8TEjUBL4DMan1eU7CmfTDWliCPkTpYYGdBA4DDOgsg3E9Z&#13;&#10;KIx971uGYyT1CEb4k1VzZq5aZcmTyPKHo1UT4xelyTySNXVWxvbKJ6RUHi+c1lN2hmnqbgHWRdJf&#13;&#10;gXN+hqoy0v8CXhCFOXhcwM74AH9iv9qkp/yLA5PubMFTaMdy/cUams3i6vyO8vA/jwv8+tr3PwAA&#13;&#10;AP//AwBQSwMEFAAGAAgAAAAhAH0vBBbhAAAADwEAAA8AAABkcnMvZG93bnJldi54bWxMT81OwzAM&#13;&#10;viPxDpGRuLFkFZugazpNoEkTCGkMHiBtTFvROCXJtvbtMeIAF8v+bH8/xXp0vThhiJ0nDfOZAoFU&#13;&#10;e9tRo+H9bXtzByImQ9b0nlDDhBHW5eVFYXLrz/SKp0NqBJNQzI2GNqUhlzLWLToTZ35A4t2HD84k&#13;&#10;HkMjbTBnJne9zJRaSmc6YoXWDPjQYv15ODoN97uhqfr989P8S4XtrttPL+Nm0vr6anxccdmsQCQc&#13;&#10;098H/GRg/1CyscofyUbRa1guMg6UuFG3IPjgF6g0ZAtGZFnI/znKbwAAAP//AwBQSwECLQAUAAYA&#13;&#10;CAAAACEAtoM4kv4AAADhAQAAEwAAAAAAAAAAAAAAAAAAAAAAW0NvbnRlbnRfVHlwZXNdLnhtbFBL&#13;&#10;AQItABQABgAIAAAAIQA4/SH/1gAAAJQBAAALAAAAAAAAAAAAAAAAAC8BAABfcmVscy8ucmVsc1BL&#13;&#10;AQItABQABgAIAAAAIQBwXLpu5gEAADUEAAAOAAAAAAAAAAAAAAAAAC4CAABkcnMvZTJvRG9jLnht&#13;&#10;bFBLAQItABQABgAIAAAAIQB9LwQW4QAAAA8BAAAPAAAAAAAAAAAAAAAAAEAEAABkcnMvZG93bnJl&#13;&#10;di54bWxQSwUGAAAAAAQABADzAAAATgUAAAAA&#13;&#10;" strokecolor="black [3213]" strokeweight=".5pt">
                <v:stroke endarrow="block" joinstyle="miter"/>
              </v:shape>
            </w:pict>
          </mc:Fallback>
        </mc:AlternateContent>
      </w:r>
      <w:r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F25220E" wp14:editId="738B0371">
                <wp:simplePos x="0" y="0"/>
                <wp:positionH relativeFrom="column">
                  <wp:posOffset>2873375</wp:posOffset>
                </wp:positionH>
                <wp:positionV relativeFrom="paragraph">
                  <wp:posOffset>378460</wp:posOffset>
                </wp:positionV>
                <wp:extent cx="1117600" cy="422910"/>
                <wp:effectExtent l="0" t="0" r="12700" b="8890"/>
                <wp:wrapNone/>
                <wp:docPr id="45" name="Rounded 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7600" cy="422910"/>
                        </a:xfrm>
                        <a:prstGeom prst="roundRect">
                          <a:avLst>
                            <a:gd name="adj" fmla="val 10257"/>
                          </a:avLst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tx1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744E" w:rsidRPr="0050043B" w:rsidRDefault="0065744E" w:rsidP="0065744E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Within 7 Days of the investigation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F25220E" id="Rounded Rectangle 45" o:spid="_x0000_s1043" style="position:absolute;margin-left:226.25pt;margin-top:29.8pt;width:88pt;height:33.3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67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KJquugIAAO8FAAAOAAAAZHJzL2Uyb0RvYy54bWysVEtv2zAMvg/YfxB0X/1A2q5BnSJokGFA&#13;&#10;0RVth54VWUq8SaImKbGzXz9Kdpx2zWlYDgpl8uPjE8nrm04rshPON2AqWpzllAjDoW7MuqLfn5ef&#13;&#10;PlPiAzM1U2BERffC05vZxw/XrZ2KEjagauEIOjF+2tqKbkKw0yzzfCM082dghUGlBKdZwKtbZ7Vj&#13;&#10;LXrXKivz/CJrwdXWARfe49dFr6Sz5F9KwcM3Kb0IRFUUcwvpdOlcxTObXbPp2jG7afiQBvuHLDRr&#13;&#10;DAYdXS1YYGTrmneudMMdeJDhjIPOQMqGi1QDVlPkf1XztGFWpFqQHG9Hmvz/c8vvdw+ONHVFJ+eU&#13;&#10;GKbxjR5ha2pRk0dkj5m1EgR1SFRr/RTtn+yDG24exVh1J52O/1gP6RK5+5Fc0QXC8WNRFJcXOb4B&#13;&#10;R92kLK+KxH52RFvnwxcBmkShoi6mEXNIxLLdnQ+J4XpIk9U/KJFa4XvtmCJFXp5fxjTR42CM0sFn&#13;&#10;RHpQTb1slEoXt17dKkcQWtEl/jC1HvzGTJn3yNibYsSGrjgFjIEXzG/6ADVKCwiDYXSaRTZ7/pIU&#13;&#10;9krEUMo8CokPgoyVqfA0CsdwjHNhwsXoCa0jTGJZI7A4BVThkOdgG2EijcgIzE8B30YcESkqmDCC&#13;&#10;dWPAnXJQ/xwj9/aH6vuaY/mhW3WpC4v0hPHTCuo9tqaDfma95csGOb1jPjwwh4+OrYSLJ3zDQypo&#13;&#10;KwqDRMkG3O9T36M9zg5qKWlx6Cvqf22ZE5Sorwan6qqYTOKWSJfJ+WWJF/das3qtMVt9C9g9Ba44&#13;&#10;y5MY7YM6iNKBfsH9NI9RUcUMx9gV5cEdLrehX0a44biYz5MZbgbLwp15sjw6j0THbnruXpizw3AE&#13;&#10;HKt7OCyIoeP7/j3aRqSB+TaAbEJUHnkdLrhVUHqztl7fk9VxT8/+AAAA//8DAFBLAwQUAAYACAAA&#13;&#10;ACEAotnJSuMAAAAPAQAADwAAAGRycy9kb3ducmV2LnhtbEyPT0/DMAzF70h8h8hI3FhKRKPSNZ3G&#13;&#10;0CSOMJCAW9qYtix/SpNt5dtjTnCxZPvn5/eq1ewsO+IUh+AVXC8yYOjbYAbfKXh53l4VwGLS3mgb&#13;&#10;PCr4xgir+vys0qUJJ/+Ex13qGIn4WGoFfUpjyXlse3Q6LsKInnYfYXI6UTt13Ez6ROLOcpFlkjs9&#13;&#10;ePrQ6xE3Pbb73cEpKF7fP9ePxfaus19y2BfNmwmbB6UuL+b7JZX1EljCOf1dwG8G8g81GWvCwZvI&#13;&#10;rIKbXOSEKshvJTACpCho0BAppABeV/x/jvoHAAD//wMAUEsBAi0AFAAGAAgAAAAhALaDOJL+AAAA&#13;&#10;4QEAABMAAAAAAAAAAAAAAAAAAAAAAFtDb250ZW50X1R5cGVzXS54bWxQSwECLQAUAAYACAAAACEA&#13;&#10;OP0h/9YAAACUAQAACwAAAAAAAAAAAAAAAAAvAQAAX3JlbHMvLnJlbHNQSwECLQAUAAYACAAAACEA&#13;&#10;byiarroCAADvBQAADgAAAAAAAAAAAAAAAAAuAgAAZHJzL2Uyb0RvYy54bWxQSwECLQAUAAYACAAA&#13;&#10;ACEAotnJSuMAAAAPAQAADwAAAAAAAAAAAAAAAAAUBQAAZHJzL2Rvd25yZXYueG1sUEsFBgAAAAAE&#13;&#10;AAQA8wAAACQGAAAAAA==&#13;&#10;" fillcolor="yellow" strokecolor="black [3213]" strokeweight="1pt">
                <v:stroke dashstyle="dashDot" joinstyle="miter"/>
                <v:textbox>
                  <w:txbxContent>
                    <w:p w:rsidR="0065744E" w:rsidRPr="0050043B" w:rsidRDefault="0065744E" w:rsidP="0065744E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Within 7 Days of the investigation</w:t>
                      </w:r>
                    </w:p>
                  </w:txbxContent>
                </v:textbox>
              </v:roundrect>
            </w:pict>
          </mc:Fallback>
        </mc:AlternateContent>
      </w:r>
      <w:r w:rsidR="0065744E"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45F2E50" wp14:editId="039D6BE2">
                <wp:simplePos x="0" y="0"/>
                <wp:positionH relativeFrom="column">
                  <wp:posOffset>1972733</wp:posOffset>
                </wp:positionH>
                <wp:positionV relativeFrom="paragraph">
                  <wp:posOffset>378883</wp:posOffset>
                </wp:positionV>
                <wp:extent cx="656167" cy="474134"/>
                <wp:effectExtent l="25400" t="0" r="17145" b="34290"/>
                <wp:wrapNone/>
                <wp:docPr id="46" name="Straight Arrow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56167" cy="474134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4749A8" id="Straight Arrow Connector 46" o:spid="_x0000_s1026" type="#_x0000_t32" style="position:absolute;margin-left:155.35pt;margin-top:29.85pt;width:51.65pt;height:37.35pt;flip:x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mxJD8gEAAEMEAAAOAAAAZHJzL2Uyb0RvYy54bWysU9uO0zAQfUfiHyy/0zRL6aKq6Qp1WXhA&#13;&#10;UO3lA7zOuLHkm8amaf+esZOm3IQE4sXy2HPOzDker2+O1rADYNTeNbyezTkDJ32r3b7hT493r95y&#13;&#10;FpNwrTDeQcNPEPnN5uWLdR9WcOU7b1pARiQurvrQ8C6lsKqqKDuwIs58AEeXyqMViULcVy2Kntit&#13;&#10;qa7m82XVe2wDegkx0untcMk3hV8pkOmLUhESMw2n3lJZsazPea02a7HaowidlmMb4h+6sEI7KjpR&#13;&#10;3Yok2FfUv1BZLdFHr9JMelt5pbSEooHU1POf1Dx0IkDRQubEMNkU/x+t/HzYIdNtwxdLzpyw9EYP&#13;&#10;CYXed4m9Q/Q923rnyEePjFLIrz7EFcG2bodjFMMOs/ijQsuU0eEjjUKxgwSyY3H7NLkNx8QkHS7f&#13;&#10;LOvlNWeSrhbXi/r1IrNXA02mCxjTB/CW5U3D49jW1M9QQhw+xTQAz4AMNi6v0Rvd3mljSpCHCrYG&#13;&#10;2UHQOKRjPRb8ISsJbd67lqVTIC8SauH2BsbMzFplAwbJZZdOBoaK96DISpI2dFaG+FJPSAkunWsa&#13;&#10;R9kZpqi7CTgvrv0ROOZnKJQB/xvwhCiVvUsT2Grn8XfVLzapIf/swKA7W/Ds21MZhmINTWp5xvFX&#13;&#10;5a/wfVzgl7+/+QYAAP//AwBQSwMEFAAGAAgAAAAhAFAhf3jjAAAADwEAAA8AAABkcnMvZG93bnJl&#13;&#10;di54bWxMTz1PwzAQ3ZH4D9YhsVEnJNCSxqmAqh0qMTQQidGNnTgiPkex04Z/zzHBcqfTe/c+8s1s&#13;&#10;e3bWo+8cCogXETCNtVMdtgI+3nd3K2A+SFSyd6gFfGsPm+L6KpeZchc86nMZWkYi6DMpwIQwZJz7&#13;&#10;2mgr/cINGglr3GhloHNsuRrlhcRtz++j6JFb2SE5GDnoV6Prr3KyZHJ4K5fN5y7BabvaV031sjfV&#13;&#10;UYjbm3m7pvG8Bhb0HP4+4LcD5YeCgp3chMqzXkASR0uiCnh4ok2ENE6p4YmYSZoCL3L+v0fxAwAA&#13;&#10;//8DAFBLAQItABQABgAIAAAAIQC2gziS/gAAAOEBAAATAAAAAAAAAAAAAAAAAAAAAABbQ29udGVu&#13;&#10;dF9UeXBlc10ueG1sUEsBAi0AFAAGAAgAAAAhADj9If/WAAAAlAEAAAsAAAAAAAAAAAAAAAAALwEA&#13;&#10;AF9yZWxzLy5yZWxzUEsBAi0AFAAGAAgAAAAhAEabEkPyAQAAQwQAAA4AAAAAAAAAAAAAAAAALgIA&#13;&#10;AGRycy9lMm9Eb2MueG1sUEsBAi0AFAAGAAgAAAAhAFAhf3jjAAAADwEAAA8AAAAAAAAAAAAAAAAA&#13;&#10;TAQAAGRycy9kb3ducmV2LnhtbFBLBQYAAAAABAAEAPMAAABcBQAAAAA=&#13;&#10;" strokecolor="black [3213]" strokeweight=".5pt">
                <v:stroke endarrow="block" joinstyle="miter"/>
              </v:shape>
            </w:pict>
          </mc:Fallback>
        </mc:AlternateContent>
      </w:r>
    </w:p>
    <w:p w:rsidR="0065744E" w:rsidRDefault="0065744E" w:rsidP="00F56DD0">
      <w:pPr>
        <w:spacing w:before="100" w:beforeAutospacing="1" w:after="100" w:afterAutospacing="1"/>
        <w:rPr>
          <w:rFonts w:ascii="Times" w:eastAsia="Times New Roman" w:hAnsi="Times" w:cs="Times New Roman"/>
          <w:b/>
          <w:bCs/>
          <w:sz w:val="28"/>
          <w:szCs w:val="28"/>
          <w:lang w:eastAsia="en-GB"/>
        </w:rPr>
      </w:pPr>
    </w:p>
    <w:p w:rsidR="0065744E" w:rsidRDefault="0065744E" w:rsidP="00F56DD0">
      <w:pPr>
        <w:spacing w:before="100" w:beforeAutospacing="1" w:after="100" w:afterAutospacing="1"/>
        <w:rPr>
          <w:rFonts w:ascii="Times" w:eastAsia="Times New Roman" w:hAnsi="Times" w:cs="Times New Roman"/>
          <w:b/>
          <w:bCs/>
          <w:sz w:val="28"/>
          <w:szCs w:val="28"/>
          <w:lang w:eastAsia="en-GB"/>
        </w:rPr>
      </w:pPr>
      <w:r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1DC9AE1" wp14:editId="20D04AAA">
                <wp:simplePos x="0" y="0"/>
                <wp:positionH relativeFrom="column">
                  <wp:posOffset>1075267</wp:posOffset>
                </wp:positionH>
                <wp:positionV relativeFrom="paragraph">
                  <wp:posOffset>171238</wp:posOffset>
                </wp:positionV>
                <wp:extent cx="1896110" cy="922867"/>
                <wp:effectExtent l="0" t="0" r="8890" b="17145"/>
                <wp:wrapNone/>
                <wp:docPr id="47" name="Rounded 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6110" cy="922867"/>
                        </a:xfrm>
                        <a:prstGeom prst="roundRect">
                          <a:avLst>
                            <a:gd name="adj" fmla="val 8665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744E" w:rsidRPr="00F56DD0" w:rsidRDefault="0065744E" w:rsidP="0065744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The disciplinary hearing is conducted and finds that there is no merit to the points raised in the complaint and the matter is closed.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DC9AE1" id="Rounded Rectangle 47" o:spid="_x0000_s1044" style="position:absolute;margin-left:84.65pt;margin-top:13.5pt;width:149.3pt;height:72.6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680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bE3coQIAAJ8FAAAOAAAAZHJzL2Uyb0RvYy54bWysVN1v2jAQf5+0/8Hy+xqCKKWooUJUTJOq&#13;&#10;tuqH+mwcG7LZPs82JOyv39kJgW48TXtx7nJ3v/u+m9tGK7ITzldgCppfDCgRhkNZmXVB316XXyaU&#13;&#10;+MBMyRQYUdC98PR29vnTTW2nYggbUKVwBEGMn9a2oJsQ7DTLPN8IzfwFWGFQKMFpFpB166x0rEZ0&#13;&#10;rbLhYDDOanCldcCF9/j3rhXSWcKXUvDwKKUXgaiCYmwhvS69q/hmsxs2XTtmNxXvwmD/EIVmlUGn&#13;&#10;PdQdC4xsXfUXlK64Aw8yXHDQGUhZcZFywGzywR/ZvGyYFSkXLI63fZn8/4PlD7snR6qyoKMrSgzT&#13;&#10;2KNn2JpSlOQZq8fMWgmCMixUbf0U9V/sk+s4j2TMupFOxy/mQ5pU3H1fXNEEwvFnPrke5zn2gKPs&#13;&#10;ejicjBNodrS2zoevAjSJREFdDCPGkArLdvc+pAqXXZis/E6J1Ar7tWOKTMbjyxglAna6SB0go6Ey&#13;&#10;8fWgqnJZKZWYOGZioRxBhIKGJu8QTrQQJVpmMfs230SFvRIt6rOQWEDMcJgCTaN7xGScCxPGHa4y&#13;&#10;qB3NJEbQG+bnDFU4BNPpRjORRro3HJwz/Oixt0hewYTeWFcG3DmA8kfvudU/ZN/mHNMPzapJU5NP&#13;&#10;Ymbx1wrKPY6Sg3bHvOXLCvt4z3x4Yg6bhK3HQxEe8ZEK6oJCR1GyAffr3P+oj7OOUkpqXNKC+p9b&#13;&#10;5gQl6pvBLbjOR6O41YkZXV4NkXGnktWpxGz1ArDNOZ4kyxMZ9YM6kNKBfsd7Mo9eUcQMR98F5cEd&#13;&#10;mEVojwdeJC7m86SGm2xZuDcvlkfwWOg4d6/NO3O2G+aAa/AAh4XuRrSd1qNutDQw3waQVYjCY107&#13;&#10;Bq8AUh/OzCmftI53dfYbAAD//wMAUEsDBBQABgAIAAAAIQDwSEpD4wAAAA8BAAAPAAAAZHJzL2Rv&#13;&#10;d25yZXYueG1sTE9NS8NAEL0L/odlBG92YyqJTbMpoghqS8G20Os2O01is7Mhu21Tf73jSS8Dj/cx&#13;&#10;7+WzwbbihL1vHCm4H0UgkEpnGqoUbNavd48gfNBkdOsIFVzQw6y4vsp1ZtyZPvG0CpXgEPKZVlCH&#13;&#10;0GVS+rJGq/3IdUjM7V1vdWDYV9L0+szhtpVxFCXS6ob4Q607fK6xPKyOVsH+e/vmzSKsL7Scvy++&#13;&#10;lniIP1Cp25vhZcrnaQoi4BD+HPC7gftDwcV27kjGi5ZxMhmzVEGc8jAWPCTpBMSOmTQegyxy+X9H&#13;&#10;8QMAAP//AwBQSwECLQAUAAYACAAAACEAtoM4kv4AAADhAQAAEwAAAAAAAAAAAAAAAAAAAAAAW0Nv&#13;&#10;bnRlbnRfVHlwZXNdLnhtbFBLAQItABQABgAIAAAAIQA4/SH/1gAAAJQBAAALAAAAAAAAAAAAAAAA&#13;&#10;AC8BAABfcmVscy8ucmVsc1BLAQItABQABgAIAAAAIQCabE3coQIAAJ8FAAAOAAAAAAAAAAAAAAAA&#13;&#10;AC4CAABkcnMvZTJvRG9jLnhtbFBLAQItABQABgAIAAAAIQDwSEpD4wAAAA8BAAAPAAAAAAAAAAAA&#13;&#10;AAAAAPsEAABkcnMvZG93bnJldi54bWxQSwUGAAAAAAQABADzAAAACwYAAAAA&#13;&#10;" fillcolor="white [3201]" strokecolor="black [3213]" strokeweight="1pt">
                <v:stroke joinstyle="miter"/>
                <v:textbox>
                  <w:txbxContent>
                    <w:p w:rsidR="0065744E" w:rsidRPr="00F56DD0" w:rsidRDefault="0065744E" w:rsidP="0065744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The disciplinary hearing is conducted and finds that there is no merit to the points raised in the complaint and the matter is closed.  </w:t>
                      </w:r>
                    </w:p>
                  </w:txbxContent>
                </v:textbox>
              </v:roundrect>
            </w:pict>
          </mc:Fallback>
        </mc:AlternateContent>
      </w:r>
    </w:p>
    <w:p w:rsidR="0065744E" w:rsidRDefault="0065744E" w:rsidP="00F56DD0">
      <w:pPr>
        <w:spacing w:before="100" w:beforeAutospacing="1" w:after="100" w:afterAutospacing="1"/>
        <w:rPr>
          <w:rFonts w:ascii="Times" w:eastAsia="Times New Roman" w:hAnsi="Times" w:cs="Times New Roman"/>
          <w:b/>
          <w:bCs/>
          <w:sz w:val="28"/>
          <w:szCs w:val="28"/>
          <w:lang w:eastAsia="en-GB"/>
        </w:rPr>
      </w:pPr>
    </w:p>
    <w:p w:rsidR="0065744E" w:rsidRDefault="00E15EA3" w:rsidP="00F56DD0">
      <w:pPr>
        <w:spacing w:before="100" w:beforeAutospacing="1" w:after="100" w:afterAutospacing="1"/>
        <w:rPr>
          <w:rFonts w:ascii="Times" w:eastAsia="Times New Roman" w:hAnsi="Times" w:cs="Times New Roman"/>
          <w:b/>
          <w:bCs/>
          <w:sz w:val="28"/>
          <w:szCs w:val="28"/>
          <w:lang w:eastAsia="en-GB"/>
        </w:rPr>
      </w:pPr>
      <w:r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8D3D5F8" wp14:editId="6ECE654E">
                <wp:simplePos x="0" y="0"/>
                <wp:positionH relativeFrom="column">
                  <wp:posOffset>3191510</wp:posOffset>
                </wp:positionH>
                <wp:positionV relativeFrom="paragraph">
                  <wp:posOffset>133138</wp:posOffset>
                </wp:positionV>
                <wp:extent cx="2904067" cy="922867"/>
                <wp:effectExtent l="0" t="0" r="17145" b="17145"/>
                <wp:wrapNone/>
                <wp:docPr id="53" name="Rounded 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4067" cy="922867"/>
                        </a:xfrm>
                        <a:prstGeom prst="roundRect">
                          <a:avLst>
                            <a:gd name="adj" fmla="val 8665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15EA3" w:rsidRPr="00F56DD0" w:rsidRDefault="00E15EA3" w:rsidP="00E15EA3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The disciplinary hearing is conducted and finds that the 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complainee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 xml:space="preserve"> behaved in a manner that was inappropriate. A sanction is delivered in line with the company disciplinary policy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D3D5F8" id="Rounded Rectangle 53" o:spid="_x0000_s1045" style="position:absolute;margin-left:251.3pt;margin-top:10.5pt;width:228.65pt;height:72.6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680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peQFowIAAJ8FAAAOAAAAZHJzL2Uyb0RvYy54bWysVMFu2zAMvQ/YPwi6r7azNG2COkXQosOA&#13;&#10;oi3aDj0rspR4k0RNUmJnXz9Kdpx0y2nYRSZN8omPInl13WpFtsL5GkxJi7OcEmE4VLVZlfTb692n&#13;&#10;S0p8YKZiCowo6U54ej3/+OGqsTMxgjWoSjiCIMbPGlvSdQh2lmWer4Vm/gysMGiU4DQLqLpVVjnW&#13;&#10;ILpW2SjPJ1kDrrIOuPAe/952RjpP+FIKHh6l9CIQVVLMLaTTpXMZz2x+xWYrx+y65n0a7B+y0Kw2&#13;&#10;eOkAdcsCIxtX/wWla+7AgwxnHHQGUtZcJA7Ipsj/YPOyZlYkLlgcb4cy+f8Hyx+2T47UVUnPP1Ni&#13;&#10;mMY3eoaNqURFnrF6zKyUIGjDQjXWz9D/xT65XvMoRtatdDp+kQ9pU3F3Q3FFGwjHn6NpPs4nF5Rw&#13;&#10;tE1Ho0uUESY7RFvnwxcBmkShpC6mEXNIhWXbex9Shas+TVZ9p0Rqhe+1ZYpcTibnPWDvi9B7yBio&#13;&#10;TDw9qLq6q5VKSmwzcaMcQYSShrboEY68ECVGZpF9xzdJYadEh/osJBYwMkyJptY9YDLOhQmTHlcZ&#13;&#10;9I5hEjMYAotTgSrsk+l9Y5hILT0E5qcC3984RKRbwYQhWNcG3CmA6sdwc+e/Z99xjvRDu2xT1xTT&#13;&#10;yCz+WkK1w1Zy0M2Yt/yuxne8Zz48MYePhOOHiyI84iEVNCWFXqJkDe7Xqf/RH3sdrZQ0OKQl9T83&#13;&#10;zAlK1FeDUzAtxuM41UkZn1+MUHHHluWxxWz0DeAzF7iSLE9i9A9qL0oH+g33ySLeiiZmON5dUh7c&#13;&#10;XrkJ3fLAjcTFYpHccJItC/fmxfIIHgsd++61fWPO9s0ccAweYD/QbJZatGv/g2+MNLDYBJB1iMZD&#13;&#10;XXsFtwBK79bMsZ68Dnt1/hsAAP//AwBQSwMEFAAGAAgAAAAhALhs/+LmAAAADwEAAA8AAABkcnMv&#13;&#10;ZG93bnJldi54bWxMj0trwzAQhO+F/gexhd4aOS4xsWM5lJZCHyGQB/SqWBvbjbUylpI4/fXdnprL&#13;&#10;wrLfzM7k88G24oS9bxwpGI8iEEilMw1VCrab14cpCB80Gd06QgUX9DAvbm9ynRl3phWe1qESbEI+&#13;&#10;0wrqELpMSl/WaLUfuQ6Jb3vXWx147Stpen1mc9vKOIoSaXVD/KHWHT7XWB7WR6tg//P15s0ibC60&#13;&#10;/HxffC/xEH+gUvd3w8uMx9MMRMAh/CvgrwPnh4KD7dyRjBetgkkUJ4wqiMdcjIF0kqYgdkwmySPI&#13;&#10;IpfXPYpfAAAA//8DAFBLAQItABQABgAIAAAAIQC2gziS/gAAAOEBAAATAAAAAAAAAAAAAAAAAAAA&#13;&#10;AABbQ29udGVudF9UeXBlc10ueG1sUEsBAi0AFAAGAAgAAAAhADj9If/WAAAAlAEAAAsAAAAAAAAA&#13;&#10;AAAAAAAALwEAAF9yZWxzLy5yZWxzUEsBAi0AFAAGAAgAAAAhAO2l5AWjAgAAnwUAAA4AAAAAAAAA&#13;&#10;AAAAAAAALgIAAGRycy9lMm9Eb2MueG1sUEsBAi0AFAAGAAgAAAAhALhs/+LmAAAADwEAAA8AAAAA&#13;&#10;AAAAAAAAAAAA/QQAAGRycy9kb3ducmV2LnhtbFBLBQYAAAAABAAEAPMAAAAQBgAAAAA=&#13;&#10;" fillcolor="white [3201]" strokecolor="black [3213]" strokeweight="1pt">
                <v:stroke joinstyle="miter"/>
                <v:textbox>
                  <w:txbxContent>
                    <w:p w:rsidR="00E15EA3" w:rsidRPr="00F56DD0" w:rsidRDefault="00E15EA3" w:rsidP="00E15EA3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The disciplinary hearing is conducted and finds that the 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complainee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 xml:space="preserve"> behaved in a manner that was inappropriate. A sanction is delivered in line with the company disciplinary policy </w:t>
                      </w:r>
                    </w:p>
                  </w:txbxContent>
                </v:textbox>
              </v:roundrect>
            </w:pict>
          </mc:Fallback>
        </mc:AlternateContent>
      </w:r>
    </w:p>
    <w:p w:rsidR="0065744E" w:rsidRDefault="00E15EA3" w:rsidP="00F56DD0">
      <w:pPr>
        <w:spacing w:before="100" w:beforeAutospacing="1" w:after="100" w:afterAutospacing="1"/>
        <w:rPr>
          <w:rFonts w:ascii="Times" w:eastAsia="Times New Roman" w:hAnsi="Times" w:cs="Times New Roman"/>
          <w:b/>
          <w:bCs/>
          <w:sz w:val="28"/>
          <w:szCs w:val="28"/>
          <w:lang w:eastAsia="en-GB"/>
        </w:rPr>
      </w:pPr>
      <w:r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278E609" wp14:editId="5F9524A7">
                <wp:simplePos x="0" y="0"/>
                <wp:positionH relativeFrom="column">
                  <wp:posOffset>168910</wp:posOffset>
                </wp:positionH>
                <wp:positionV relativeFrom="paragraph">
                  <wp:posOffset>11430</wp:posOffset>
                </wp:positionV>
                <wp:extent cx="1117600" cy="422910"/>
                <wp:effectExtent l="0" t="0" r="12700" b="8890"/>
                <wp:wrapNone/>
                <wp:docPr id="56" name="Rounded Rectang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7600" cy="422910"/>
                        </a:xfrm>
                        <a:prstGeom prst="roundRect">
                          <a:avLst>
                            <a:gd name="adj" fmla="val 10257"/>
                          </a:avLst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tx1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15EA3" w:rsidRPr="0050043B" w:rsidRDefault="00E15EA3" w:rsidP="00E15EA3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Within 7 Days of the Disciplinary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78E609" id="Rounded Rectangle 56" o:spid="_x0000_s1046" style="position:absolute;margin-left:13.3pt;margin-top:.9pt;width:88pt;height:33.3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67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D8jpvAIAAO8FAAAOAAAAZHJzL2Uyb0RvYy54bWysVEtv2zAMvg/YfxB0X/1A2q5BnSJokGFA&#13;&#10;0RVth54VWUq8SaImKbGzXz9Kdpx2zWlYDgpl8uPjE8nrm04rshPON2AqWpzllAjDoW7MuqLfn5ef&#13;&#10;PlPiAzM1U2BERffC05vZxw/XrZ2KEjagauEIOjF+2tqKbkKw0yzzfCM082dghUGlBKdZwKtbZ7Vj&#13;&#10;LXrXKivz/CJrwdXWARfe49dFr6Sz5F9KwcM3Kb0IRFUUcwvpdOlcxTObXbPp2jG7afiQBvuHLDRr&#13;&#10;DAYdXS1YYGTrmneudMMdeJDhjIPOQMqGi1QDVlPkf1XztGFWpFqQHG9Hmvz/c8vvdw+ONHVFzy8o&#13;&#10;MUzjGz3C1tSiJo/IHjNrJQjqkKjW+inaP9kHN9w8irHqTjod/7Ee0iVy9yO5oguE48eiKC4vcnwD&#13;&#10;jrpJWV4Vif3siLbOhy8CNIlCRV1MI+aQiGW7Ox8Sw/WQJqt/UCK1wvfaMUWKvDy/jGmix8EYpYPP&#13;&#10;iPSgmnrZKJUubr26VY4gtKJL/GFqPfiNmTLvkbE3xYgNXXEKGAMvmN/0AWqUFhAGw+g0i2z2/CUp&#13;&#10;7JWIoZR5FBIfBBkrU+FpFI7hGOfChPQeWF6yjjCJZY3A4hRQhUOeg22EiTQiIzA/BXwbcUSkqGDC&#13;&#10;CNaNAXfKQf1zjNzbH6rva47lh27VpS4s0yvETyuo99iaDvqZ9ZYvG+T0jvnwwBw+OrYSLp7wDQ+p&#13;&#10;oK0oDBIlG3C/T32P9jg7qKWkxaGvqP+1ZU5Qor4anKqrYjKJWyJdJueXmA1xrzWr1xqz1beA3VPg&#13;&#10;irM8idE+qIMoHegX3E/zGBVVzHCMXVEe3OFyG/plhBuOi/k8meFmsCzcmSfLo/NIdOym5+6FOTsM&#13;&#10;R8CxuofDghg6vu/fo21EGphvA8gmROWR1+GCWwWlN2vr9T1ZHff07A8AAAD//wMAUEsDBBQABgAI&#13;&#10;AAAAIQBi8U7c3wAAAAwBAAAPAAAAZHJzL2Rvd25yZXYueG1sTE9NT8MwDL0j8R8iI3FjKRWKqq7p&#13;&#10;NIYmcYQxCbiljWnLEqc02Vb+PeYEF0vPz34f1Wr2TpxwikMgDbeLDARSG+xAnYb9y/amABGTIWtc&#13;&#10;INTwjRFW9eVFZUobzvSMp13qBItQLI2GPqWxlDK2PXoTF2FEYu4jTN4khlMn7WTOLO6dzLNMSW8G&#13;&#10;YofejLjpsT3sjl5D8fr+uX4qtved+1LDoWjebNg8an19NT8seayXIBLO6e8Dfjtwfqg5WBOOZKNw&#13;&#10;GnKl+JL33ILpPMsZNxpUcQeyruT/EvUPAAAA//8DAFBLAQItABQABgAIAAAAIQC2gziS/gAAAOEB&#13;&#10;AAATAAAAAAAAAAAAAAAAAAAAAABbQ29udGVudF9UeXBlc10ueG1sUEsBAi0AFAAGAAgAAAAhADj9&#13;&#10;If/WAAAAlAEAAAsAAAAAAAAAAAAAAAAALwEAAF9yZWxzLy5yZWxzUEsBAi0AFAAGAAgAAAAhAOwP&#13;&#10;yOm8AgAA7wUAAA4AAAAAAAAAAAAAAAAALgIAAGRycy9lMm9Eb2MueG1sUEsBAi0AFAAGAAgAAAAh&#13;&#10;AGLxTtzfAAAADAEAAA8AAAAAAAAAAAAAAAAAFgUAAGRycy9kb3ducmV2LnhtbFBLBQYAAAAABAAE&#13;&#10;APMAAAAiBgAAAAA=&#13;&#10;" fillcolor="yellow" strokecolor="black [3213]" strokeweight="1pt">
                <v:stroke dashstyle="dashDot" joinstyle="miter"/>
                <v:textbox>
                  <w:txbxContent>
                    <w:p w:rsidR="00E15EA3" w:rsidRPr="0050043B" w:rsidRDefault="00E15EA3" w:rsidP="00E15EA3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Within 7 Days of the Disciplinary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E34A39F" wp14:editId="219BD340">
                <wp:simplePos x="0" y="0"/>
                <wp:positionH relativeFrom="column">
                  <wp:posOffset>1697355</wp:posOffset>
                </wp:positionH>
                <wp:positionV relativeFrom="paragraph">
                  <wp:posOffset>20531</wp:posOffset>
                </wp:positionV>
                <wp:extent cx="0" cy="422910"/>
                <wp:effectExtent l="63500" t="0" r="50800" b="34290"/>
                <wp:wrapNone/>
                <wp:docPr id="49" name="Straight Arrow Connecto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2291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B8C796A" id="Straight Arrow Connector 49" o:spid="_x0000_s1026" type="#_x0000_t32" style="position:absolute;margin-left:133.65pt;margin-top:1.6pt;width:0;height:33.3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Ml/+5gEAADQEAAAOAAAAZHJzL2Uyb0RvYy54bWysU9uO0zAQfUfiHyy/06TVCrFV0xXqsrwg&#13;&#10;qNjlA7yO3ViyPdbYNMnfM3bSlJuQQLw4GXvOzDnH493d4Cw7K4wGfMPXq5oz5SW0xp8a/uXp4dUb&#13;&#10;zmISvhUWvGr4qCK/2798sevDVm2gA9sqZFTEx20fGt6lFLZVFWWnnIgrCMrToQZ0IlGIp6pF0VN1&#13;&#10;Z6tNXb+uesA2IEgVI+3eT4d8X+prrWT6pHVUidmGE7dUVizrc16r/U5sTyhCZ+RMQ/wDCyeMp6ZL&#13;&#10;qXuRBPuK5pdSzkiECDqtJLgKtDZSFQ2kZl3/pOaxE0EVLWRODItN8f+VlR/PR2SmbfjNLWdeOLqj&#13;&#10;x4TCnLrE3iJCzw7gPfkIyCiF/OpD3BLs4I84RzEcMYsfNLr8JVlsKB6Pi8dqSExOm5J2bzab23Wx&#13;&#10;v7riAsb0XoFj+afhceaxEFgXi8X5Q0zUmYAXQG5qfV4jWNM+GGtLkKdIHSyys6D7T8M68yfcD1lJ&#13;&#10;GPvOtyyNgcQnNMKfrJozc9UqK540lr80WjV1/Kw0eUeqJmZlaq/9hJTKp0tP6yk7wzSxW4B1kfRH&#13;&#10;4JyfoapM9N+AF0TpDD4tYGc84O+6X23SU/7FgUl3tuAZ2rHcfrGGRrO4Oj+jPPvfxwV+fez7bwAA&#13;&#10;AP//AwBQSwMEFAAGAAgAAAAhANWN3ELgAAAADQEAAA8AAABkcnMvZG93bnJldi54bWxMT9tKw0AQ&#13;&#10;fRf8h2UE3+ymKcQ2zaQUpVAUoVY/YJMdk2B2Nu5u2+TvXfFBXw4czsy5FJvR9OJMzneWEeazBARx&#13;&#10;bXXHDcL72+5uCcIHxVr1lglhIg+b8vqqULm2F36l8zE0IpqwzxVCG8KQS+nrlozyMzsQR+3DOqNC&#13;&#10;pK6R2qlLNDe9TJMkk0Z1HBNaNdBDS/Xn8WQQVvuhqfrD89P8K3G7fXeYXsbthHh7Mz6uI2zXIAKN&#13;&#10;4e8DfjbE/lDGYpU9sfaiR0iz+0U8RVikIKL+yyuEbLUEWRby/4ryGwAA//8DAFBLAQItABQABgAI&#13;&#10;AAAAIQC2gziS/gAAAOEBAAATAAAAAAAAAAAAAAAAAAAAAABbQ29udGVudF9UeXBlc10ueG1sUEsB&#13;&#10;Ai0AFAAGAAgAAAAhADj9If/WAAAAlAEAAAsAAAAAAAAAAAAAAAAALwEAAF9yZWxzLy5yZWxzUEsB&#13;&#10;Ai0AFAAGAAgAAAAhAN8yX/7mAQAANAQAAA4AAAAAAAAAAAAAAAAALgIAAGRycy9lMm9Eb2MueG1s&#13;&#10;UEsBAi0AFAAGAAgAAAAhANWN3ELgAAAADQEAAA8AAAAAAAAAAAAAAAAAQAQAAGRycy9kb3ducmV2&#13;&#10;LnhtbFBLBQYAAAAABAAEAPMAAABNBQAAAAA=&#13;&#10;" strokecolor="black [3213]" strokeweight=".5pt">
                <v:stroke endarrow="block" joinstyle="miter"/>
              </v:shape>
            </w:pict>
          </mc:Fallback>
        </mc:AlternateContent>
      </w:r>
    </w:p>
    <w:p w:rsidR="0065744E" w:rsidRDefault="00E15EA3" w:rsidP="00F56DD0">
      <w:pPr>
        <w:spacing w:before="100" w:beforeAutospacing="1" w:after="100" w:afterAutospacing="1"/>
        <w:rPr>
          <w:rFonts w:ascii="Times" w:eastAsia="Times New Roman" w:hAnsi="Times" w:cs="Times New Roman"/>
          <w:b/>
          <w:bCs/>
          <w:sz w:val="28"/>
          <w:szCs w:val="28"/>
          <w:lang w:eastAsia="en-GB"/>
        </w:rPr>
      </w:pPr>
      <w:r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4F60501A" wp14:editId="0D271771">
                <wp:simplePos x="0" y="0"/>
                <wp:positionH relativeFrom="column">
                  <wp:posOffset>3191510</wp:posOffset>
                </wp:positionH>
                <wp:positionV relativeFrom="paragraph">
                  <wp:posOffset>340360</wp:posOffset>
                </wp:positionV>
                <wp:extent cx="1117600" cy="422910"/>
                <wp:effectExtent l="0" t="0" r="12700" b="8890"/>
                <wp:wrapNone/>
                <wp:docPr id="57" name="Rounded Rectangl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7600" cy="422910"/>
                        </a:xfrm>
                        <a:prstGeom prst="roundRect">
                          <a:avLst>
                            <a:gd name="adj" fmla="val 10257"/>
                          </a:avLst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tx1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15EA3" w:rsidRPr="0050043B" w:rsidRDefault="00E15EA3" w:rsidP="00E15EA3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Within 7 Days of the Disciplinary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F60501A" id="Rounded Rectangle 57" o:spid="_x0000_s1047" style="position:absolute;margin-left:251.3pt;margin-top:26.8pt;width:88pt;height:33.3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67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9CA8uQIAAO8FAAAOAAAAZHJzL2Uyb0RvYy54bWysVEtv2zAMvg/YfxB0X/1A2q5BnSJokGFA&#13;&#10;0RVth54VPRJvsqhJSuzs14+SHaddcxqWg0KZ/Pj4RPL6pms02UnnazAVLc5ySqThIGqzruj35+Wn&#13;&#10;z5T4wIxgGoys6F56ejP7+OG6tVNZwga0kI6gE+Onra3oJgQ7zTLPN7Jh/gysNKhU4BoW8OrWmXCs&#13;&#10;Re+Nzso8v8hacMI64NJ7/LrolXSW/CslefimlJeB6IpibiGdLp2reGazazZdO2Y3NR/SYP+QRcNq&#13;&#10;g0FHVwsWGNm6+p2rpuYOPKhwxqHJQKmay1QDVlPkf1XztGFWplqQHG9Hmvz/c8vvdw+O1KKi55eU&#13;&#10;GNbgGz3C1ggpyCOyx8xaS4I6JKq1for2T/bBDTePYqy6U66J/1gP6RK5+5Fc2QXC8WNRFJcXOb4B&#13;&#10;R92kLK+KxH52RFvnwxcJDYlCRV1MI+aQiGW7Ox8Sw2JIk4kflKhG43vtmCZFXvZposfBGKWDz4j0&#13;&#10;oGuxrLVOF7de3WpHEFrRJf4wNawKIW/MtHmPjL0pR2zoilPAGHjB/KYPIFBaQBgMo9Msstnzl6Sw&#13;&#10;1zKG0uZRKnwQZKxMhadROIZjnEsTLkZPaB1hCssagcUpoA6HPAfbCJNpREZgfgr4NuKISFHBhBHc&#13;&#10;1AbcKQfi5xi5tz9U39ccyw/dqktdWCbT+GkFYo+t6aCfWW/5skZO75gPD8zho2Mr4eIJ3/BQGtqK&#13;&#10;wiBRsgH3+9T3aI+zg1pKWhz6ivpfW+YkJfqrwam6KiaTuCXSZXJ+WeLFvdasXmvMtrkF7J4CV5zl&#13;&#10;SYz2QR9E5aB5wf00j1FRxQzH2BXlwR0ut6FfRrjhuJzPkxluBsvCnXmyPDqPRMdueu5emLPDcAQc&#13;&#10;q3s4LIih4/v+PdpGpIH5NoCqQ1QeeR0uuFVQerO2Xt+T1XFPz/4AAAD//wMAUEsDBBQABgAIAAAA&#13;&#10;IQCSmUBj4QAAAA8BAAAPAAAAZHJzL2Rvd25yZXYueG1sTE9NT8MwDL0j8R8iI3FjCUWUqGs6jaFJ&#13;&#10;HGEgsd3SxrRl+ShNtpV/j3eCi/0sPz+/Vy4mZ9kRx9gHr+B2JoChb4Lpfavg/W19I4HFpL3RNnhU&#13;&#10;8IMRFtXlRakLE07+FY+b1DIS8bHQCrqUhoLz2HTodJyFAT3tPsPodKJxbLkZ9YnEneWZEDl3uvf0&#13;&#10;odMDrjps9puDUyA/dl/LF7l+bO133u9lvTVh9azU9dX0NKeynANLOKW/CzhnIP9QkbE6HLyJzCq4&#13;&#10;F1lOVAJ31ImQP0gCNTEzkQGvSv4/R/ULAAD//wMAUEsBAi0AFAAGAAgAAAAhALaDOJL+AAAA4QEA&#13;&#10;ABMAAAAAAAAAAAAAAAAAAAAAAFtDb250ZW50X1R5cGVzXS54bWxQSwECLQAUAAYACAAAACEAOP0h&#13;&#10;/9YAAACUAQAACwAAAAAAAAAAAAAAAAAvAQAAX3JlbHMvLnJlbHNQSwECLQAUAAYACAAAACEANvQg&#13;&#10;PLkCAADvBQAADgAAAAAAAAAAAAAAAAAuAgAAZHJzL2Uyb0RvYy54bWxQSwECLQAUAAYACAAAACEA&#13;&#10;kplAY+EAAAAPAQAADwAAAAAAAAAAAAAAAAATBQAAZHJzL2Rvd25yZXYueG1sUEsFBgAAAAAEAAQA&#13;&#10;8wAAACEGAAAAAA==&#13;&#10;" fillcolor="yellow" strokecolor="black [3213]" strokeweight="1pt">
                <v:stroke dashstyle="dashDot" joinstyle="miter"/>
                <v:textbox>
                  <w:txbxContent>
                    <w:p w:rsidR="00E15EA3" w:rsidRPr="0050043B" w:rsidRDefault="00E15EA3" w:rsidP="00E15EA3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Within 7 Days of the Disciplinary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AAA5591" wp14:editId="7762D329">
                <wp:simplePos x="0" y="0"/>
                <wp:positionH relativeFrom="column">
                  <wp:posOffset>4512310</wp:posOffset>
                </wp:positionH>
                <wp:positionV relativeFrom="paragraph">
                  <wp:posOffset>357293</wp:posOffset>
                </wp:positionV>
                <wp:extent cx="0" cy="422910"/>
                <wp:effectExtent l="63500" t="0" r="50800" b="34290"/>
                <wp:wrapNone/>
                <wp:docPr id="55" name="Straight Arrow Connector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2291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032639D" id="Straight Arrow Connector 55" o:spid="_x0000_s1026" type="#_x0000_t32" style="position:absolute;margin-left:355.3pt;margin-top:28.15pt;width:0;height:33.3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iBXl5QEAADQEAAAOAAAAZHJzL2Uyb0RvYy54bWysU9uO0zAQfUfiHyy/06QVi6BqukJdlhcE&#13;&#10;FQsf4HXsxJJvGg9N8/eMnTRlASGBeHEy9pyZc47Hu9uzs+ykIJngG75e1ZwpL0NrfNfwr1/uX7zm&#13;&#10;LKHwrbDBq4aPKvHb/fNnuyFu1Sb0wbYKGBXxaTvEhveIcVtVSfbKibQKUXk61AGcQAqhq1oQA1V3&#13;&#10;ttrU9atqCNBGCFKlRLt30yHfl/paK4mftE4KmW04ccOyQlkf81rtd2LbgYi9kTMN8Q8snDCemi6l&#13;&#10;7gQK9g3ML6WckRBS0LiSwVVBayNV0UBq1vVPah56EVXRQuakuNiU/l9Z+fF0BGbaht/ccOaFozt6&#13;&#10;QBCm65G9BQgDOwTvyccAjFLIryGmLcEO/ghzlOIRsvizBpe/JIudi8fj4rE6I5PTpqTdl5vNm3Wx&#13;&#10;v7riIiR8r4Jj+afhaeaxEFgXi8XpQ0LqTMALIDe1Pq8pWNPeG2tLkKdIHSywk6D7x/M68yfckywU&#13;&#10;xr7zLcMxkngEI3xn1ZyZq1ZZ8aSx/OFo1dTxs9LkHamamJWpvfYTUiqPl57WU3aGaWK3AOsi6Y/A&#13;&#10;OT9DVZnovwEviNI5eFzAzvgAv+t+tUlP+RcHJt3ZgsfQjuX2izU0msXV+Rnl2f8xLvDrY99/BwAA&#13;&#10;//8DAFBLAwQUAAYACAAAACEAzkLxOOQAAAAPAQAADwAAAGRycy9kb3ducmV2LnhtbEyP3UrDQBCF&#13;&#10;7wXfYRnBO7ubiNGm2ZSiFIpSqG0fYJMdk+D+xOy2Td7eES/0ZmBmvjlzTrEcrWFnHELnnYRkJoCh&#13;&#10;q73uXCPheFjfPQELUTmtjHcoYcIAy/L6qlC59hf3jud9bBiJuJArCW2Mfc55qFu0Ksx8j452H36w&#13;&#10;KlI7NFwP6kLi1vBUiIxb1Tn60Koen1usP/cnK2G+6ZvK7N5eky8xrDfdbtqOq0nK25vxZUFltQAW&#13;&#10;cYx/F/CTgfxDScYqf3I6MCPhMREZoRIesntgBPwOKiLTdA68LPj/HOU3AAAA//8DAFBLAQItABQA&#13;&#10;BgAIAAAAIQC2gziS/gAAAOEBAAATAAAAAAAAAAAAAAAAAAAAAABbQ29udGVudF9UeXBlc10ueG1s&#13;&#10;UEsBAi0AFAAGAAgAAAAhADj9If/WAAAAlAEAAAsAAAAAAAAAAAAAAAAALwEAAF9yZWxzLy5yZWxz&#13;&#10;UEsBAi0AFAAGAAgAAAAhABCIFeXlAQAANAQAAA4AAAAAAAAAAAAAAAAALgIAAGRycy9lMm9Eb2Mu&#13;&#10;eG1sUEsBAi0AFAAGAAgAAAAhAM5C8TjkAAAADwEAAA8AAAAAAAAAAAAAAAAAPwQAAGRycy9kb3du&#13;&#10;cmV2LnhtbFBLBQYAAAAABAAEAPMAAABQBQAAAAA=&#13;&#10;" strokecolor="black [3213]" strokeweight=".5pt">
                <v:stroke endarrow="block" joinstyle="miter"/>
              </v:shape>
            </w:pict>
          </mc:Fallback>
        </mc:AlternateContent>
      </w:r>
      <w:r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D710796" wp14:editId="095E1EF8">
                <wp:simplePos x="0" y="0"/>
                <wp:positionH relativeFrom="column">
                  <wp:posOffset>168910</wp:posOffset>
                </wp:positionH>
                <wp:positionV relativeFrom="paragraph">
                  <wp:posOffset>162772</wp:posOffset>
                </wp:positionV>
                <wp:extent cx="1896110" cy="1117176"/>
                <wp:effectExtent l="0" t="0" r="8890" b="13335"/>
                <wp:wrapNone/>
                <wp:docPr id="38" name="Rounded 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6110" cy="1117176"/>
                        </a:xfrm>
                        <a:prstGeom prst="roundRect">
                          <a:avLst>
                            <a:gd name="adj" fmla="val 8665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744E" w:rsidRPr="00F56DD0" w:rsidRDefault="0065744E" w:rsidP="0065744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The complainant receives a letter outlining the investigation and its result confirming that no further will be taken along with their right to appeal.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710796" id="Rounded Rectangle 38" o:spid="_x0000_s1048" style="position:absolute;margin-left:13.3pt;margin-top:12.8pt;width:149.3pt;height:87.9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680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f752owIAAKAFAAAOAAAAZHJzL2Uyb0RvYy54bWysVEtv2zAMvg/YfxB0Xx1nbdoGdYogRYcB&#13;&#10;RRu0HXpWZCnxJomapMTOfv0o+ZF0y2nYRSZN8uObN7eNVmQnnK/AFDQ/G1EiDIeyMuuCfnu9/3RF&#13;&#10;iQ/MlEyBEQXdC09vZx8/3NR2KsawAVUKRxDE+GltC7oJwU6zzPON0MyfgRUGhRKcZgFZt85Kx2pE&#13;&#10;1yobj0aTrAZXWgdceI9/71ohnSV8KQUPT1J6EYgqKMYW0uvSu4pvNrth07VjdlPxLgz2D1FoVhl0&#13;&#10;OkDdscDI1lV/QemKO/AgwxkHnYGUFRcpB8wmH/2RzcuGWZFyweJ4O5TJ/z9Y/rhbOlKVBf2MnTJM&#13;&#10;Y4+eYWtKUZJnrB4zayUIyrBQtfVT1H+xS9dxHsmYdSOdjl/MhzSpuPuhuKIJhOPP/Op6kufYA46y&#13;&#10;PM8v88tJRM0O5tb58EWAJpEoqItxxCBSZdnuwYdU4rKLk5XfKZFaYcN2TJGryeSiA+x0EbqHjIbK&#13;&#10;xNeDqsr7SqnExDkTC+UIIhQ0NHmHcKSFKNEyi+m3CScq7JVoUZ+FxApiiuMUaJrdAybjXJjQp6oM&#13;&#10;akcziREMhvkpQxX6YDrdaCbSTA+Go1OG7z0OFskrmDAY68qAOwVQ/hg8t/p99m3OMf3QrJo0NuNx&#13;&#10;rFj8tYJyj7PkoF0yb/l9hX18YD4smcMmYe/xUoQnfKSCuqDQUZRswP069T/q47CjlJIat7Sg/ueW&#13;&#10;OUGJ+mpwDa7z8/O41ok5v7gcI+OOJatjidnqBWCbc7xJlicy6gfVk9KBfsODMo9eUcQMR98F5cH1&#13;&#10;zCK01wNPEhfzeVLDVbYsPJgXyyN4LHScu9fmjTnbDXPAPXiEfqPZNI1oO/4H3WhpYL4NIKsQhYe6&#13;&#10;dgyeAaTe3ZljPmkdDuvsNwAAAP//AwBQSwMEFAAGAAgAAAAhALae/RniAAAADgEAAA8AAABkcnMv&#13;&#10;ZG93bnJldi54bWxMT01rwzAMvQ/2H4wGu61OPRJGGqeMjcE+SmFtoVc3VpOssRxit03366edtose&#13;&#10;0pOe3ivmo+vECYfQetIwnSQgkCpvW6o1bNYvdw8gQjRkTecJNVwwwLy8vipMbv2ZPvG0irVgEQq5&#13;&#10;0dDE2OdShqpBZ8LE90jM7f3gTOR2qKUdzJnFXSdVkmTSmZb4Q2N6fGqwOqyOTsP+e/sa7CKuL7T8&#13;&#10;eFt8LfGg3lHr25vxecblcQYi4hj/LuA3A/uHko3t/JFsEJ0GlWW8yZgyMn+vUgVix4NkmoIsC/k/&#13;&#10;RvkDAAD//wMAUEsBAi0AFAAGAAgAAAAhALaDOJL+AAAA4QEAABMAAAAAAAAAAAAAAAAAAAAAAFtD&#13;&#10;b250ZW50X1R5cGVzXS54bWxQSwECLQAUAAYACAAAACEAOP0h/9YAAACUAQAACwAAAAAAAAAAAAAA&#13;&#10;AAAvAQAAX3JlbHMvLnJlbHNQSwECLQAUAAYACAAAACEA9H++dqMCAACgBQAADgAAAAAAAAAAAAAA&#13;&#10;AAAuAgAAZHJzL2Uyb0RvYy54bWxQSwECLQAUAAYACAAAACEAtp79GeIAAAAOAQAADwAAAAAAAAAA&#13;&#10;AAAAAAD9BAAAZHJzL2Rvd25yZXYueG1sUEsFBgAAAAAEAAQA8wAAAAwGAAAAAA==&#13;&#10;" fillcolor="white [3201]" strokecolor="black [3213]" strokeweight="1pt">
                <v:stroke joinstyle="miter"/>
                <v:textbox>
                  <w:txbxContent>
                    <w:p w:rsidR="0065744E" w:rsidRPr="00F56DD0" w:rsidRDefault="0065744E" w:rsidP="0065744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The complainant receives a letter outlining the investigation and its result confirming that no further will be taken along with their right to appeal. </w:t>
                      </w:r>
                    </w:p>
                  </w:txbxContent>
                </v:textbox>
              </v:roundrect>
            </w:pict>
          </mc:Fallback>
        </mc:AlternateContent>
      </w:r>
    </w:p>
    <w:p w:rsidR="0065744E" w:rsidRDefault="0065744E" w:rsidP="00F56DD0">
      <w:pPr>
        <w:spacing w:before="100" w:beforeAutospacing="1" w:after="100" w:afterAutospacing="1"/>
        <w:rPr>
          <w:rFonts w:ascii="Times" w:eastAsia="Times New Roman" w:hAnsi="Times" w:cs="Times New Roman"/>
          <w:b/>
          <w:bCs/>
          <w:sz w:val="28"/>
          <w:szCs w:val="28"/>
          <w:lang w:eastAsia="en-GB"/>
        </w:rPr>
      </w:pPr>
    </w:p>
    <w:p w:rsidR="0065744E" w:rsidRDefault="00E15EA3" w:rsidP="00F56DD0">
      <w:pPr>
        <w:spacing w:before="100" w:beforeAutospacing="1" w:after="100" w:afterAutospacing="1"/>
        <w:rPr>
          <w:rFonts w:ascii="Times" w:eastAsia="Times New Roman" w:hAnsi="Times" w:cs="Times New Roman"/>
          <w:b/>
          <w:bCs/>
          <w:sz w:val="28"/>
          <w:szCs w:val="28"/>
          <w:lang w:eastAsia="en-GB"/>
        </w:rPr>
      </w:pPr>
      <w:r>
        <w:rPr>
          <w:rFonts w:eastAsia="Times New Roman" w:cstheme="minorHAnsi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E228587" wp14:editId="3D974291">
                <wp:simplePos x="0" y="0"/>
                <wp:positionH relativeFrom="column">
                  <wp:posOffset>3556000</wp:posOffset>
                </wp:positionH>
                <wp:positionV relativeFrom="paragraph">
                  <wp:posOffset>73873</wp:posOffset>
                </wp:positionV>
                <wp:extent cx="1896110" cy="592666"/>
                <wp:effectExtent l="0" t="0" r="8890" b="17145"/>
                <wp:wrapNone/>
                <wp:docPr id="54" name="Rounded 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6110" cy="592666"/>
                        </a:xfrm>
                        <a:prstGeom prst="roundRect">
                          <a:avLst>
                            <a:gd name="adj" fmla="val 8665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15EA3" w:rsidRPr="00F56DD0" w:rsidRDefault="00E15EA3" w:rsidP="00E15EA3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The complainant receives a letter outlining the investigation and its result.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228587" id="Rounded Rectangle 54" o:spid="_x0000_s1049" style="position:absolute;margin-left:280pt;margin-top:5.8pt;width:149.3pt;height:46.6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680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/9STowIAAJ8FAAAOAAAAZHJzL2Uyb0RvYy54bWysVM1u2zAMvg/YOwi6r46zxGuDOkXQosOA&#13;&#10;oi3aDj0rspR4k0RNUmJnT19Kdpx0y2nYRSZN8uM/L69archWOF+DKWl+NqJEGA5VbVYl/f5y++mc&#13;&#10;Eh+YqZgCI0q6E55ezT9+uGzsTIxhDaoSjiCI8bPGlnQdgp1lmedroZk/AysMCiU4zQKybpVVjjWI&#13;&#10;rlU2Ho2KrAFXWQdceI9/bzohnSd8KQUPD1J6EYgqKcYW0uvSu4xvNr9ks5Vjdl3zPgz2D1FoVht0&#13;&#10;OkDdsMDIxtV/QemaO/AgwxkHnYGUNRcpB8wmH/2RzfOaWZFyweJ4O5TJ/z9Yfr99dKSuSjqdUGKY&#13;&#10;xh49wcZUoiJPWD1mVkoQlGGhGutnqP9sH13PeSRj1q10On4xH9Km4u6G4oo2EI4/8/OLIs+xBxxl&#13;&#10;04txURQRNDtYW+fDVwGaRKKkLoYRY0iFZds7H1KFqz5MVv2gRGqF/doyRc6LYtoD9roIvYeMhsrE&#13;&#10;14Oqq9taqcTEMRPXyhFEKGlo8x7hSAtRomUWs+/yTVTYKdGhPgmJBcQMxynQNLoHTMa5MGGfqjKo&#13;&#10;Hc0kRjAY5qcMVdgH0+tGM5FGejAcnTJ873GwSF7BhMFY1wbcKYDq5+C5099n3+Uc0w/tsk1TM/4c&#13;&#10;KxZ/LaHa4Sg56HbMW35bYx/vmA+PzGGTsPV4KMIDPlJBU1LoKUrW4H6f+h/1cdZRSkmDS1pS/2vD&#13;&#10;nKBEfTO4BRf5ZBK3OjGT6ZcxMu5YsjyWmI2+BmxzjifJ8kRG/aD2pHSgX/GeLKJXFDHD0XdJeXB7&#13;&#10;5jp0xwMvEheLRVLDTbYs3JlnyyN4LHScu5f2lTnbD3PANbiH/UKzWRrRbvwPutHSwGITQNYhCg91&#13;&#10;7Rm8Aki9OzPHfNI63NX5GwAAAP//AwBQSwMEFAAGAAgAAAAhAOC7ZIzjAAAADwEAAA8AAABkcnMv&#13;&#10;ZG93bnJldi54bWxMT01PwzAMvSPxHyIjcWPJJlaVrumEQEjApklsSFyzxmvLGqdqsq3br8ec4GLZ&#13;&#10;fvb7yOeDa8UR+9B40jAeKRBIpbcNVRo+Ny93KYgQDVnTekINZwwwL66vcpNZf6IPPK5jJZiEQmY0&#13;&#10;1DF2mZShrNGZMPIdEmM73zsTeewraXtzYnLXyolSiXSmIVaoTYdPNZb79cFp2F2+XoNdxs2ZVou3&#13;&#10;5fcK95N31Pr2ZniecXmcgYg4xL8P+M3A/qFgY1t/IBtEq2GaKA4UGRgnIPggnabcbHmh7h9AFrn8&#13;&#10;n6P4AQAA//8DAFBLAQItABQABgAIAAAAIQC2gziS/gAAAOEBAAATAAAAAAAAAAAAAAAAAAAAAABb&#13;&#10;Q29udGVudF9UeXBlc10ueG1sUEsBAi0AFAAGAAgAAAAhADj9If/WAAAAlAEAAAsAAAAAAAAAAAAA&#13;&#10;AAAALwEAAF9yZWxzLy5yZWxzUEsBAi0AFAAGAAgAAAAhAPX/1JOjAgAAnwUAAA4AAAAAAAAAAAAA&#13;&#10;AAAALgIAAGRycy9lMm9Eb2MueG1sUEsBAi0AFAAGAAgAAAAhAOC7ZIzjAAAADwEAAA8AAAAAAAAA&#13;&#10;AAAAAAAA/QQAAGRycy9kb3ducmV2LnhtbFBLBQYAAAAABAAEAPMAAAANBgAAAAA=&#13;&#10;" fillcolor="white [3201]" strokecolor="black [3213]" strokeweight="1pt">
                <v:stroke joinstyle="miter"/>
                <v:textbox>
                  <w:txbxContent>
                    <w:p w:rsidR="00E15EA3" w:rsidRPr="00F56DD0" w:rsidRDefault="00E15EA3" w:rsidP="00E15EA3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The complainant receives a letter outlining the investigation and its result.</w:t>
                      </w:r>
                    </w:p>
                  </w:txbxContent>
                </v:textbox>
              </v:roundrect>
            </w:pict>
          </mc:Fallback>
        </mc:AlternateContent>
      </w:r>
    </w:p>
    <w:p w:rsidR="0065744E" w:rsidRDefault="0065744E" w:rsidP="00F56DD0">
      <w:pPr>
        <w:spacing w:before="100" w:beforeAutospacing="1" w:after="100" w:afterAutospacing="1"/>
        <w:rPr>
          <w:rFonts w:ascii="Times" w:eastAsia="Times New Roman" w:hAnsi="Times" w:cs="Times New Roman"/>
          <w:b/>
          <w:bCs/>
          <w:sz w:val="28"/>
          <w:szCs w:val="28"/>
          <w:lang w:eastAsia="en-GB"/>
        </w:rPr>
      </w:pPr>
    </w:p>
    <w:p w:rsidR="00F56DD0" w:rsidRDefault="00F56DD0" w:rsidP="00F56DD0">
      <w:pPr>
        <w:rPr>
          <w:rFonts w:ascii="Times" w:eastAsia="Times New Roman" w:hAnsi="Times" w:cs="Times New Roman"/>
          <w:b/>
          <w:bCs/>
          <w:sz w:val="28"/>
          <w:szCs w:val="28"/>
          <w:lang w:eastAsia="en-GB"/>
        </w:rPr>
      </w:pPr>
    </w:p>
    <w:p w:rsidR="00E15EA3" w:rsidRDefault="00E15EA3" w:rsidP="00F56DD0">
      <w:pPr>
        <w:rPr>
          <w:rFonts w:ascii="Times" w:eastAsia="Times New Roman" w:hAnsi="Times" w:cs="Times New Roman"/>
          <w:b/>
          <w:bCs/>
          <w:sz w:val="28"/>
          <w:szCs w:val="28"/>
          <w:lang w:eastAsia="en-GB"/>
        </w:rPr>
      </w:pPr>
    </w:p>
    <w:p w:rsidR="00E15EA3" w:rsidRPr="00E15EA3" w:rsidRDefault="00E15EA3" w:rsidP="00E15EA3">
      <w:pPr>
        <w:rPr>
          <w:rFonts w:cstheme="minorHAnsi"/>
          <w:sz w:val="20"/>
          <w:szCs w:val="20"/>
        </w:rPr>
      </w:pPr>
      <w:r>
        <w:rPr>
          <w:rFonts w:eastAsia="Times New Roman" w:cstheme="minorHAnsi"/>
          <w:sz w:val="20"/>
          <w:szCs w:val="20"/>
          <w:lang w:eastAsia="en-GB"/>
        </w:rPr>
        <w:t>*Full details on potential courses of action can be found in the Disciplinary policy for employees.</w:t>
      </w:r>
    </w:p>
    <w:sectPr w:rsidR="00E15EA3" w:rsidRPr="00E15EA3" w:rsidSect="004A3B2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92197" w:rsidRDefault="00692197" w:rsidP="0050043B">
      <w:r>
        <w:separator/>
      </w:r>
    </w:p>
  </w:endnote>
  <w:endnote w:type="continuationSeparator" w:id="0">
    <w:p w:rsidR="00692197" w:rsidRDefault="00692197" w:rsidP="005004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9012D" w:rsidRDefault="00E9012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9012D" w:rsidRPr="00E9012D" w:rsidRDefault="00E9012D" w:rsidP="00E9012D">
    <w:pPr>
      <w:pStyle w:val="Footer"/>
      <w:jc w:val="right"/>
      <w:rPr>
        <w:b/>
        <w:bCs/>
        <w:sz w:val="20"/>
        <w:szCs w:val="20"/>
      </w:rPr>
    </w:pPr>
    <w:r>
      <w:rPr>
        <w:b/>
        <w:bCs/>
        <w:sz w:val="20"/>
        <w:szCs w:val="20"/>
      </w:rPr>
      <w:t xml:space="preserve">January </w:t>
    </w:r>
    <w:r>
      <w:rPr>
        <w:b/>
        <w:bCs/>
        <w:sz w:val="20"/>
        <w:szCs w:val="20"/>
      </w:rPr>
      <w:t>2020</w:t>
    </w:r>
    <w:bookmarkStart w:id="0" w:name="_GoBack"/>
    <w:bookmarkEnd w:id="0"/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9012D" w:rsidRDefault="00E9012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92197" w:rsidRDefault="00692197" w:rsidP="0050043B">
      <w:r>
        <w:separator/>
      </w:r>
    </w:p>
  </w:footnote>
  <w:footnote w:type="continuationSeparator" w:id="0">
    <w:p w:rsidR="00692197" w:rsidRDefault="00692197" w:rsidP="0050043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9012D" w:rsidRDefault="00E9012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9012D" w:rsidRDefault="00E9012D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9012D" w:rsidRDefault="00E9012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E431519"/>
    <w:multiLevelType w:val="multilevel"/>
    <w:tmpl w:val="2B8625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27B1613C"/>
    <w:multiLevelType w:val="multilevel"/>
    <w:tmpl w:val="1868D0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4DD52DFF"/>
    <w:multiLevelType w:val="hybridMultilevel"/>
    <w:tmpl w:val="8CC4C9A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4F983DB6"/>
    <w:multiLevelType w:val="multilevel"/>
    <w:tmpl w:val="5C1897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7EFD05D1"/>
    <w:multiLevelType w:val="multilevel"/>
    <w:tmpl w:val="89726F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attachedTemplate r:id="rId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012D"/>
    <w:rsid w:val="003162AB"/>
    <w:rsid w:val="004A3B2B"/>
    <w:rsid w:val="0050043B"/>
    <w:rsid w:val="005E014C"/>
    <w:rsid w:val="0065744E"/>
    <w:rsid w:val="00692197"/>
    <w:rsid w:val="00BA129F"/>
    <w:rsid w:val="00DC2015"/>
    <w:rsid w:val="00E15EA3"/>
    <w:rsid w:val="00E52622"/>
    <w:rsid w:val="00E9012D"/>
    <w:rsid w:val="00F56D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815BE4"/>
  <w15:chartTrackingRefBased/>
  <w15:docId w15:val="{43534C69-DE68-F943-B6E6-CD525D39E3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56DD0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GB"/>
    </w:rPr>
  </w:style>
  <w:style w:type="paragraph" w:styleId="ListParagraph">
    <w:name w:val="List Paragraph"/>
    <w:basedOn w:val="Normal"/>
    <w:uiPriority w:val="34"/>
    <w:qFormat/>
    <w:rsid w:val="00F56DD0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0043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043B"/>
  </w:style>
  <w:style w:type="paragraph" w:styleId="Footer">
    <w:name w:val="footer"/>
    <w:basedOn w:val="Normal"/>
    <w:link w:val="FooterChar"/>
    <w:uiPriority w:val="99"/>
    <w:unhideWhenUsed/>
    <w:rsid w:val="0050043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043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2945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66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50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211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497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3955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234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8624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924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9044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25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7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201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0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530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846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301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105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0493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5870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14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martinbrimicombe/Documents/The%20Dental%20School/Complaints%20Policy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Complaints Policy.dotx</Template>
  <TotalTime>0</TotalTime>
  <Pages>2</Pages>
  <Words>216</Words>
  <Characters>1234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Martin Brimicombe</cp:lastModifiedBy>
  <cp:revision>1</cp:revision>
  <dcterms:created xsi:type="dcterms:W3CDTF">2020-01-17T15:12:00Z</dcterms:created>
  <dcterms:modified xsi:type="dcterms:W3CDTF">2020-01-17T15:12:00Z</dcterms:modified>
</cp:coreProperties>
</file>